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41" w:rightFromText="141" w:vertAnchor="text" w:horzAnchor="margin" w:tblpXSpec="center" w:tblpYSpec="center"/>
        <w:tblW w:w="99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35"/>
        <w:gridCol w:w="283"/>
        <w:gridCol w:w="424"/>
        <w:gridCol w:w="1528"/>
        <w:gridCol w:w="2014"/>
        <w:gridCol w:w="3439"/>
      </w:tblGrid>
      <w:tr w:rsidR="00061900" w:rsidRPr="009F41E0" w:rsidTr="00FC4BEB">
        <w:trPr>
          <w:trHeight w:val="274"/>
        </w:trPr>
        <w:tc>
          <w:tcPr>
            <w:tcW w:w="9923" w:type="dxa"/>
            <w:gridSpan w:val="6"/>
            <w:shd w:val="clear" w:color="auto" w:fill="BFBFBF"/>
          </w:tcPr>
          <w:p w:rsidR="00061900" w:rsidRPr="009F41E0" w:rsidRDefault="00061900" w:rsidP="009F41E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9F41E0">
              <w:rPr>
                <w:rFonts w:ascii="Times New Roman" w:hAnsi="Times New Roman"/>
                <w:b/>
              </w:rPr>
              <w:t>DATOS PERSONALES</w:t>
            </w:r>
          </w:p>
        </w:tc>
      </w:tr>
      <w:tr w:rsidR="00061900" w:rsidRPr="004F6CD2" w:rsidTr="00E75A9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416"/>
        </w:trPr>
        <w:tc>
          <w:tcPr>
            <w:tcW w:w="2942" w:type="dxa"/>
            <w:gridSpan w:val="3"/>
          </w:tcPr>
          <w:p w:rsidR="00061900" w:rsidRPr="004F6CD2" w:rsidRDefault="00061900" w:rsidP="00CB00B4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  <w:r w:rsidRPr="004F6CD2">
              <w:rPr>
                <w:rFonts w:ascii="Century Gothic" w:hAnsi="Century Gothic"/>
                <w:sz w:val="16"/>
                <w:szCs w:val="16"/>
              </w:rPr>
              <w:t xml:space="preserve">Apellido paterno: </w:t>
            </w:r>
          </w:p>
        </w:tc>
        <w:tc>
          <w:tcPr>
            <w:tcW w:w="3542" w:type="dxa"/>
            <w:gridSpan w:val="2"/>
          </w:tcPr>
          <w:p w:rsidR="00061900" w:rsidRPr="004F6CD2" w:rsidRDefault="00061900" w:rsidP="00CB00B4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  <w:r w:rsidRPr="004F6CD2">
              <w:rPr>
                <w:rFonts w:ascii="Century Gothic" w:hAnsi="Century Gothic"/>
                <w:sz w:val="16"/>
                <w:szCs w:val="16"/>
              </w:rPr>
              <w:t>Apellido materno:</w:t>
            </w:r>
          </w:p>
        </w:tc>
        <w:tc>
          <w:tcPr>
            <w:tcW w:w="3439" w:type="dxa"/>
          </w:tcPr>
          <w:p w:rsidR="00061900" w:rsidRPr="004F6CD2" w:rsidRDefault="00061900" w:rsidP="009F41E0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  <w:r w:rsidRPr="004F6CD2">
              <w:rPr>
                <w:rFonts w:ascii="Century Gothic" w:hAnsi="Century Gothic"/>
                <w:sz w:val="16"/>
                <w:szCs w:val="16"/>
              </w:rPr>
              <w:t>Nombre(s):</w:t>
            </w:r>
          </w:p>
        </w:tc>
      </w:tr>
      <w:tr w:rsidR="00BB2FDE" w:rsidRPr="004F6CD2" w:rsidTr="004D2AE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645"/>
        </w:trPr>
        <w:tc>
          <w:tcPr>
            <w:tcW w:w="2518" w:type="dxa"/>
            <w:gridSpan w:val="2"/>
          </w:tcPr>
          <w:p w:rsidR="00BB2FDE" w:rsidRPr="004F6CD2" w:rsidRDefault="00BB2FDE" w:rsidP="009F41E0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  <w:r w:rsidRPr="004F6CD2">
              <w:rPr>
                <w:rFonts w:ascii="Century Gothic" w:hAnsi="Century Gothic"/>
                <w:sz w:val="16"/>
                <w:szCs w:val="16"/>
              </w:rPr>
              <w:t>No. Cta. UAEM:</w:t>
            </w:r>
          </w:p>
        </w:tc>
        <w:tc>
          <w:tcPr>
            <w:tcW w:w="3966" w:type="dxa"/>
            <w:gridSpan w:val="3"/>
          </w:tcPr>
          <w:p w:rsidR="00BB2FDE" w:rsidRPr="004F6CD2" w:rsidRDefault="00513113" w:rsidP="009F41E0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  <w:r w:rsidRPr="004F6CD2">
              <w:rPr>
                <w:rFonts w:ascii="Century Gothic" w:hAnsi="Century Gothic"/>
                <w:sz w:val="16"/>
                <w:szCs w:val="16"/>
              </w:rPr>
              <w:t>Licenciatura</w:t>
            </w:r>
          </w:p>
        </w:tc>
        <w:tc>
          <w:tcPr>
            <w:tcW w:w="3439" w:type="dxa"/>
          </w:tcPr>
          <w:p w:rsidR="00BB2FDE" w:rsidRPr="004F6CD2" w:rsidRDefault="00B56E76" w:rsidP="009F41E0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 xml:space="preserve">Facultad o Institución de </w:t>
            </w:r>
            <w:r w:rsidR="00513113" w:rsidRPr="004F6CD2">
              <w:rPr>
                <w:rFonts w:ascii="Century Gothic" w:hAnsi="Century Gothic"/>
                <w:sz w:val="16"/>
                <w:szCs w:val="16"/>
              </w:rPr>
              <w:t xml:space="preserve"> procedencia:</w:t>
            </w:r>
          </w:p>
        </w:tc>
      </w:tr>
      <w:tr w:rsidR="00BB2FDE" w:rsidRPr="004F6CD2" w:rsidTr="004D2AE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459"/>
        </w:trPr>
        <w:tc>
          <w:tcPr>
            <w:tcW w:w="2235" w:type="dxa"/>
          </w:tcPr>
          <w:p w:rsidR="00BB2FDE" w:rsidRPr="004F6CD2" w:rsidRDefault="00BB2FDE" w:rsidP="00CB00B4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  <w:r w:rsidRPr="004F6CD2">
              <w:rPr>
                <w:rFonts w:ascii="Century Gothic" w:hAnsi="Century Gothic"/>
                <w:sz w:val="16"/>
                <w:szCs w:val="16"/>
              </w:rPr>
              <w:t>Sexo:</w:t>
            </w:r>
          </w:p>
        </w:tc>
        <w:tc>
          <w:tcPr>
            <w:tcW w:w="2235" w:type="dxa"/>
            <w:gridSpan w:val="3"/>
          </w:tcPr>
          <w:p w:rsidR="00BB2FDE" w:rsidRPr="004F6CD2" w:rsidRDefault="00BB2FDE" w:rsidP="00BB2FDE">
            <w:pPr>
              <w:tabs>
                <w:tab w:val="center" w:pos="2165"/>
              </w:tabs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  <w:r w:rsidRPr="004F6CD2">
              <w:rPr>
                <w:rFonts w:ascii="Century Gothic" w:hAnsi="Century Gothic"/>
                <w:sz w:val="16"/>
                <w:szCs w:val="16"/>
              </w:rPr>
              <w:t>Edad</w:t>
            </w:r>
          </w:p>
        </w:tc>
        <w:tc>
          <w:tcPr>
            <w:tcW w:w="5453" w:type="dxa"/>
            <w:gridSpan w:val="2"/>
          </w:tcPr>
          <w:p w:rsidR="00BB2FDE" w:rsidRPr="004F6CD2" w:rsidRDefault="00BB2FDE" w:rsidP="00BB2FDE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  <w:r w:rsidRPr="004F6CD2">
              <w:rPr>
                <w:rFonts w:ascii="Century Gothic" w:hAnsi="Century Gothic"/>
                <w:sz w:val="16"/>
                <w:szCs w:val="16"/>
              </w:rPr>
              <w:t>CURP</w:t>
            </w:r>
          </w:p>
        </w:tc>
      </w:tr>
      <w:tr w:rsidR="00061900" w:rsidRPr="004F6CD2" w:rsidTr="004D2AE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554"/>
        </w:trPr>
        <w:tc>
          <w:tcPr>
            <w:tcW w:w="2518" w:type="dxa"/>
            <w:gridSpan w:val="2"/>
          </w:tcPr>
          <w:p w:rsidR="00061900" w:rsidRPr="004F6CD2" w:rsidRDefault="00061900" w:rsidP="009F41E0">
            <w:pPr>
              <w:spacing w:after="0" w:line="240" w:lineRule="auto"/>
              <w:rPr>
                <w:rFonts w:ascii="Century Gothic" w:hAnsi="Century Gothic"/>
                <w:sz w:val="14"/>
                <w:szCs w:val="14"/>
              </w:rPr>
            </w:pPr>
            <w:r w:rsidRPr="004F6CD2">
              <w:rPr>
                <w:rFonts w:ascii="Century Gothic" w:hAnsi="Century Gothic"/>
                <w:sz w:val="14"/>
                <w:szCs w:val="14"/>
              </w:rPr>
              <w:t>Fecha de nacimiento</w:t>
            </w:r>
            <w:r w:rsidR="00BB2FDE" w:rsidRPr="004F6CD2">
              <w:rPr>
                <w:rFonts w:ascii="Century Gothic" w:hAnsi="Century Gothic"/>
                <w:sz w:val="14"/>
                <w:szCs w:val="14"/>
              </w:rPr>
              <w:t>(dd/mm/aa)</w:t>
            </w:r>
          </w:p>
        </w:tc>
        <w:tc>
          <w:tcPr>
            <w:tcW w:w="3966" w:type="dxa"/>
            <w:gridSpan w:val="3"/>
          </w:tcPr>
          <w:p w:rsidR="00061900" w:rsidRPr="004F6CD2" w:rsidRDefault="00061900" w:rsidP="009F41E0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  <w:r w:rsidRPr="004F6CD2">
              <w:rPr>
                <w:rFonts w:ascii="Century Gothic" w:hAnsi="Century Gothic"/>
                <w:sz w:val="16"/>
                <w:szCs w:val="16"/>
              </w:rPr>
              <w:t>Lugar de nacimiento:</w:t>
            </w:r>
            <w:r w:rsidR="00FB5DC0" w:rsidRPr="004F6CD2">
              <w:rPr>
                <w:rFonts w:ascii="Century Gothic" w:hAnsi="Century Gothic"/>
                <w:sz w:val="16"/>
                <w:szCs w:val="16"/>
              </w:rPr>
              <w:t>(Municipio y Estado)</w:t>
            </w:r>
          </w:p>
        </w:tc>
        <w:tc>
          <w:tcPr>
            <w:tcW w:w="3439" w:type="dxa"/>
          </w:tcPr>
          <w:p w:rsidR="00061900" w:rsidRPr="004F6CD2" w:rsidRDefault="00061900" w:rsidP="009F41E0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  <w:r w:rsidRPr="004F6CD2">
              <w:rPr>
                <w:rFonts w:ascii="Century Gothic" w:hAnsi="Century Gothic"/>
                <w:sz w:val="16"/>
                <w:szCs w:val="16"/>
              </w:rPr>
              <w:t>Estado civil:</w:t>
            </w:r>
          </w:p>
        </w:tc>
      </w:tr>
      <w:tr w:rsidR="00061900" w:rsidRPr="004F6CD2" w:rsidTr="004D2AE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564"/>
        </w:trPr>
        <w:tc>
          <w:tcPr>
            <w:tcW w:w="4470" w:type="dxa"/>
            <w:gridSpan w:val="4"/>
          </w:tcPr>
          <w:p w:rsidR="00061900" w:rsidRPr="004F6CD2" w:rsidRDefault="00061900" w:rsidP="009F41E0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  <w:r w:rsidRPr="004F6CD2">
              <w:rPr>
                <w:rFonts w:ascii="Century Gothic" w:hAnsi="Century Gothic"/>
                <w:sz w:val="16"/>
                <w:szCs w:val="16"/>
              </w:rPr>
              <w:t>Teléfono celular:</w:t>
            </w:r>
          </w:p>
        </w:tc>
        <w:tc>
          <w:tcPr>
            <w:tcW w:w="5453" w:type="dxa"/>
            <w:gridSpan w:val="2"/>
          </w:tcPr>
          <w:p w:rsidR="00061900" w:rsidRPr="004F6CD2" w:rsidRDefault="00061900" w:rsidP="009F41E0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  <w:r w:rsidRPr="004F6CD2">
              <w:rPr>
                <w:rFonts w:ascii="Century Gothic" w:hAnsi="Century Gothic"/>
                <w:sz w:val="16"/>
                <w:szCs w:val="16"/>
              </w:rPr>
              <w:t>Teléfono alterno:</w:t>
            </w:r>
          </w:p>
        </w:tc>
      </w:tr>
      <w:tr w:rsidR="00061900" w:rsidRPr="004F6CD2" w:rsidTr="004D2AE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464"/>
        </w:trPr>
        <w:tc>
          <w:tcPr>
            <w:tcW w:w="4470" w:type="dxa"/>
            <w:gridSpan w:val="4"/>
          </w:tcPr>
          <w:p w:rsidR="00061900" w:rsidRPr="004F6CD2" w:rsidRDefault="00061900" w:rsidP="009F41E0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  <w:r w:rsidRPr="004F6CD2">
              <w:rPr>
                <w:rFonts w:ascii="Century Gothic" w:hAnsi="Century Gothic"/>
                <w:sz w:val="16"/>
                <w:szCs w:val="16"/>
              </w:rPr>
              <w:t>Teléfono trabajo:</w:t>
            </w:r>
          </w:p>
        </w:tc>
        <w:tc>
          <w:tcPr>
            <w:tcW w:w="5453" w:type="dxa"/>
            <w:gridSpan w:val="2"/>
          </w:tcPr>
          <w:p w:rsidR="00061900" w:rsidRPr="004F6CD2" w:rsidRDefault="00061900" w:rsidP="009F41E0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  <w:r w:rsidRPr="004F6CD2">
              <w:rPr>
                <w:rFonts w:ascii="Century Gothic" w:hAnsi="Century Gothic"/>
                <w:sz w:val="16"/>
                <w:szCs w:val="16"/>
              </w:rPr>
              <w:t>Correo electrónico:</w:t>
            </w:r>
          </w:p>
          <w:p w:rsidR="005C70DF" w:rsidRPr="004F6CD2" w:rsidRDefault="005C70DF" w:rsidP="009F41E0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  <w:r w:rsidRPr="004F6CD2">
              <w:rPr>
                <w:rFonts w:ascii="Century Gothic" w:hAnsi="Century Gothic"/>
                <w:sz w:val="16"/>
                <w:szCs w:val="16"/>
              </w:rPr>
              <w:t>Correo alterno:</w:t>
            </w:r>
          </w:p>
        </w:tc>
      </w:tr>
    </w:tbl>
    <w:p w:rsidR="00130F9D" w:rsidRPr="00CB00B4" w:rsidRDefault="00130F9D" w:rsidP="00CB00B4">
      <w:pPr>
        <w:spacing w:after="0" w:line="240" w:lineRule="auto"/>
        <w:rPr>
          <w:rFonts w:ascii="Century Gothic" w:hAnsi="Century Gothic"/>
          <w:sz w:val="10"/>
          <w:szCs w:val="10"/>
        </w:rPr>
      </w:pPr>
    </w:p>
    <w:tbl>
      <w:tblPr>
        <w:tblpPr w:leftFromText="141" w:rightFromText="141" w:vertAnchor="text" w:horzAnchor="margin" w:tblpX="-567" w:tblpY="115"/>
        <w:tblW w:w="99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830"/>
        <w:gridCol w:w="1276"/>
        <w:gridCol w:w="1418"/>
        <w:gridCol w:w="2399"/>
      </w:tblGrid>
      <w:tr w:rsidR="00130F9D" w:rsidRPr="00CB00B4" w:rsidTr="00BB2FDE">
        <w:tc>
          <w:tcPr>
            <w:tcW w:w="9923" w:type="dxa"/>
            <w:gridSpan w:val="4"/>
            <w:shd w:val="clear" w:color="auto" w:fill="BFBFBF"/>
          </w:tcPr>
          <w:p w:rsidR="00130F9D" w:rsidRPr="00CB00B4" w:rsidRDefault="00130F9D" w:rsidP="00BB2FDE">
            <w:pPr>
              <w:spacing w:after="0" w:line="240" w:lineRule="auto"/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  <w:r w:rsidRPr="00CB00B4">
              <w:rPr>
                <w:rFonts w:ascii="Century Gothic" w:hAnsi="Century Gothic"/>
                <w:b/>
                <w:sz w:val="16"/>
                <w:szCs w:val="16"/>
              </w:rPr>
              <w:t>DOMICILIO</w:t>
            </w:r>
          </w:p>
        </w:tc>
      </w:tr>
      <w:tr w:rsidR="00130F9D" w:rsidRPr="00CB00B4" w:rsidTr="00BB2FD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415"/>
        </w:trPr>
        <w:tc>
          <w:tcPr>
            <w:tcW w:w="7524" w:type="dxa"/>
            <w:gridSpan w:val="3"/>
          </w:tcPr>
          <w:p w:rsidR="00130F9D" w:rsidRPr="00CB00B4" w:rsidRDefault="00130F9D" w:rsidP="00BB2FDE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  <w:r w:rsidRPr="00CB00B4">
              <w:rPr>
                <w:rFonts w:ascii="Century Gothic" w:hAnsi="Century Gothic"/>
                <w:sz w:val="16"/>
                <w:szCs w:val="16"/>
              </w:rPr>
              <w:t>Calle:</w:t>
            </w:r>
          </w:p>
        </w:tc>
        <w:tc>
          <w:tcPr>
            <w:tcW w:w="2399" w:type="dxa"/>
          </w:tcPr>
          <w:p w:rsidR="00130F9D" w:rsidRPr="00CB00B4" w:rsidRDefault="00130F9D" w:rsidP="00BB2FDE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  <w:r w:rsidRPr="00CB00B4">
              <w:rPr>
                <w:rFonts w:ascii="Century Gothic" w:hAnsi="Century Gothic"/>
                <w:sz w:val="16"/>
                <w:szCs w:val="16"/>
              </w:rPr>
              <w:t>Número</w:t>
            </w:r>
          </w:p>
        </w:tc>
      </w:tr>
      <w:tr w:rsidR="00B203B9" w:rsidRPr="00CB00B4" w:rsidTr="00BB2FD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421"/>
        </w:trPr>
        <w:tc>
          <w:tcPr>
            <w:tcW w:w="4830" w:type="dxa"/>
          </w:tcPr>
          <w:p w:rsidR="00B203B9" w:rsidRPr="00CB00B4" w:rsidRDefault="00B203B9" w:rsidP="00BB2FDE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  <w:r w:rsidRPr="00CB00B4">
              <w:rPr>
                <w:rFonts w:ascii="Century Gothic" w:hAnsi="Century Gothic"/>
                <w:sz w:val="16"/>
                <w:szCs w:val="16"/>
              </w:rPr>
              <w:t>Colonia:</w:t>
            </w:r>
          </w:p>
        </w:tc>
        <w:tc>
          <w:tcPr>
            <w:tcW w:w="2694" w:type="dxa"/>
            <w:gridSpan w:val="2"/>
          </w:tcPr>
          <w:p w:rsidR="00B203B9" w:rsidRPr="00CB00B4" w:rsidRDefault="00B203B9" w:rsidP="00BB2FDE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  <w:r w:rsidRPr="00CB00B4">
              <w:rPr>
                <w:rFonts w:ascii="Century Gothic" w:hAnsi="Century Gothic"/>
                <w:sz w:val="16"/>
                <w:szCs w:val="16"/>
              </w:rPr>
              <w:t>Estado:</w:t>
            </w:r>
          </w:p>
        </w:tc>
        <w:tc>
          <w:tcPr>
            <w:tcW w:w="2399" w:type="dxa"/>
          </w:tcPr>
          <w:p w:rsidR="00B203B9" w:rsidRPr="00CB00B4" w:rsidRDefault="00B203B9" w:rsidP="00BB2FDE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  <w:r w:rsidRPr="00CB00B4">
              <w:rPr>
                <w:rFonts w:ascii="Century Gothic" w:hAnsi="Century Gothic"/>
                <w:sz w:val="16"/>
                <w:szCs w:val="16"/>
              </w:rPr>
              <w:t>Ciudad:</w:t>
            </w:r>
          </w:p>
        </w:tc>
      </w:tr>
      <w:tr w:rsidR="00B203B9" w:rsidRPr="00CB00B4" w:rsidTr="00FC4B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492"/>
        </w:trPr>
        <w:tc>
          <w:tcPr>
            <w:tcW w:w="6106" w:type="dxa"/>
            <w:gridSpan w:val="2"/>
          </w:tcPr>
          <w:p w:rsidR="00B203B9" w:rsidRPr="00CB00B4" w:rsidRDefault="00835E2B" w:rsidP="00BB2FDE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  <w:r w:rsidRPr="00CB00B4">
              <w:rPr>
                <w:rFonts w:ascii="Century Gothic" w:hAnsi="Century Gothic"/>
                <w:sz w:val="16"/>
                <w:szCs w:val="16"/>
              </w:rPr>
              <w:t>Teléfono particular:</w:t>
            </w:r>
          </w:p>
        </w:tc>
        <w:tc>
          <w:tcPr>
            <w:tcW w:w="3817" w:type="dxa"/>
            <w:gridSpan w:val="2"/>
          </w:tcPr>
          <w:p w:rsidR="00835E2B" w:rsidRPr="00CB00B4" w:rsidRDefault="00835E2B" w:rsidP="00BB2FDE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  <w:r w:rsidRPr="00CB00B4">
              <w:rPr>
                <w:rFonts w:ascii="Century Gothic" w:hAnsi="Century Gothic"/>
                <w:sz w:val="16"/>
                <w:szCs w:val="16"/>
              </w:rPr>
              <w:t>Código postal:</w:t>
            </w:r>
          </w:p>
        </w:tc>
      </w:tr>
    </w:tbl>
    <w:p w:rsidR="00B67993" w:rsidRPr="00BB2FDE" w:rsidRDefault="00B67993" w:rsidP="001A266F">
      <w:pPr>
        <w:spacing w:after="0" w:line="240" w:lineRule="auto"/>
        <w:rPr>
          <w:rFonts w:ascii="Times New Roman" w:hAnsi="Times New Roman"/>
          <w:sz w:val="12"/>
          <w:szCs w:val="12"/>
        </w:rPr>
      </w:pPr>
    </w:p>
    <w:tbl>
      <w:tblPr>
        <w:tblW w:w="9923" w:type="dxa"/>
        <w:tblInd w:w="-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93"/>
        <w:gridCol w:w="5261"/>
        <w:gridCol w:w="992"/>
        <w:gridCol w:w="680"/>
        <w:gridCol w:w="2297"/>
      </w:tblGrid>
      <w:tr w:rsidR="00B67993" w:rsidRPr="00CB00B4" w:rsidTr="004F6CD2">
        <w:tc>
          <w:tcPr>
            <w:tcW w:w="693" w:type="dxa"/>
            <w:shd w:val="clear" w:color="auto" w:fill="BFBFBF"/>
          </w:tcPr>
          <w:p w:rsidR="00B67993" w:rsidRPr="00CB00B4" w:rsidRDefault="00B67993" w:rsidP="009F41E0">
            <w:pPr>
              <w:spacing w:after="0" w:line="240" w:lineRule="auto"/>
              <w:jc w:val="both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6933" w:type="dxa"/>
            <w:gridSpan w:val="3"/>
            <w:shd w:val="clear" w:color="auto" w:fill="BFBFBF"/>
          </w:tcPr>
          <w:p w:rsidR="00B67993" w:rsidRPr="00CB00B4" w:rsidRDefault="0035320A" w:rsidP="009F41E0">
            <w:pPr>
              <w:tabs>
                <w:tab w:val="left" w:pos="689"/>
              </w:tabs>
              <w:spacing w:after="0" w:line="240" w:lineRule="auto"/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  <w:r w:rsidRPr="00CB00B4">
              <w:rPr>
                <w:rFonts w:ascii="Century Gothic" w:hAnsi="Century Gothic"/>
                <w:b/>
                <w:sz w:val="16"/>
                <w:szCs w:val="16"/>
              </w:rPr>
              <w:t xml:space="preserve">Copia </w:t>
            </w:r>
            <w:r w:rsidR="00200D94" w:rsidRPr="00CB00B4">
              <w:rPr>
                <w:rFonts w:ascii="Century Gothic" w:hAnsi="Century Gothic"/>
                <w:b/>
                <w:sz w:val="16"/>
                <w:szCs w:val="16"/>
              </w:rPr>
              <w:t>S</w:t>
            </w:r>
            <w:r w:rsidRPr="00CB00B4">
              <w:rPr>
                <w:rFonts w:ascii="Century Gothic" w:hAnsi="Century Gothic"/>
                <w:b/>
                <w:sz w:val="16"/>
                <w:szCs w:val="16"/>
              </w:rPr>
              <w:t xml:space="preserve">imple de </w:t>
            </w:r>
            <w:r w:rsidR="00200D94" w:rsidRPr="00CB00B4">
              <w:rPr>
                <w:rFonts w:ascii="Century Gothic" w:hAnsi="Century Gothic"/>
                <w:b/>
                <w:sz w:val="16"/>
                <w:szCs w:val="16"/>
              </w:rPr>
              <w:t>D</w:t>
            </w:r>
            <w:r w:rsidRPr="00CB00B4">
              <w:rPr>
                <w:rFonts w:ascii="Century Gothic" w:hAnsi="Century Gothic"/>
                <w:b/>
                <w:sz w:val="16"/>
                <w:szCs w:val="16"/>
              </w:rPr>
              <w:t>ocumento</w:t>
            </w:r>
            <w:r w:rsidR="00B336E5">
              <w:rPr>
                <w:rFonts w:ascii="Century Gothic" w:hAnsi="Century Gothic"/>
                <w:b/>
                <w:sz w:val="16"/>
                <w:szCs w:val="16"/>
              </w:rPr>
              <w:t>s</w:t>
            </w:r>
          </w:p>
        </w:tc>
        <w:tc>
          <w:tcPr>
            <w:tcW w:w="2297" w:type="dxa"/>
            <w:shd w:val="clear" w:color="auto" w:fill="BFBFBF"/>
          </w:tcPr>
          <w:p w:rsidR="00B67993" w:rsidRPr="00CB00B4" w:rsidRDefault="00F60F27" w:rsidP="009F41E0">
            <w:pPr>
              <w:tabs>
                <w:tab w:val="left" w:pos="689"/>
              </w:tabs>
              <w:spacing w:after="0" w:line="240" w:lineRule="auto"/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  <w:r w:rsidRPr="00CB00B4">
              <w:rPr>
                <w:rFonts w:ascii="Century Gothic" w:hAnsi="Century Gothic"/>
                <w:b/>
                <w:sz w:val="16"/>
                <w:szCs w:val="16"/>
              </w:rPr>
              <w:t>C</w:t>
            </w:r>
            <w:r w:rsidR="0035320A" w:rsidRPr="00CB00B4">
              <w:rPr>
                <w:rFonts w:ascii="Century Gothic" w:hAnsi="Century Gothic"/>
                <w:b/>
                <w:sz w:val="16"/>
                <w:szCs w:val="16"/>
              </w:rPr>
              <w:t>opia</w:t>
            </w:r>
            <w:r w:rsidR="00785F56" w:rsidRPr="00CB00B4">
              <w:rPr>
                <w:rFonts w:ascii="Century Gothic" w:hAnsi="Century Gothic"/>
                <w:b/>
                <w:sz w:val="16"/>
                <w:szCs w:val="16"/>
              </w:rPr>
              <w:t>s</w:t>
            </w:r>
            <w:r w:rsidR="0035320A" w:rsidRPr="00CB00B4">
              <w:rPr>
                <w:rFonts w:ascii="Century Gothic" w:hAnsi="Century Gothic"/>
                <w:b/>
                <w:sz w:val="16"/>
                <w:szCs w:val="16"/>
              </w:rPr>
              <w:t xml:space="preserve"> en </w:t>
            </w:r>
            <w:r w:rsidRPr="00CB00B4">
              <w:rPr>
                <w:rFonts w:ascii="Century Gothic" w:hAnsi="Century Gothic"/>
                <w:b/>
                <w:sz w:val="16"/>
                <w:szCs w:val="16"/>
              </w:rPr>
              <w:t>F</w:t>
            </w:r>
            <w:r w:rsidR="0035320A" w:rsidRPr="00CB00B4">
              <w:rPr>
                <w:rFonts w:ascii="Century Gothic" w:hAnsi="Century Gothic"/>
                <w:b/>
                <w:sz w:val="16"/>
                <w:szCs w:val="16"/>
              </w:rPr>
              <w:t>older</w:t>
            </w:r>
          </w:p>
        </w:tc>
      </w:tr>
      <w:tr w:rsidR="004D2AE9" w:rsidRPr="008E0018" w:rsidTr="004F6CD2">
        <w:tc>
          <w:tcPr>
            <w:tcW w:w="693" w:type="dxa"/>
          </w:tcPr>
          <w:p w:rsidR="004D2AE9" w:rsidRPr="008E0018" w:rsidRDefault="004D2AE9" w:rsidP="004D2AE9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ind w:hanging="720"/>
              <w:jc w:val="both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6933" w:type="dxa"/>
            <w:gridSpan w:val="3"/>
          </w:tcPr>
          <w:p w:rsidR="004D2AE9" w:rsidRPr="008E0018" w:rsidRDefault="00722FAD" w:rsidP="00722FAD">
            <w:pPr>
              <w:spacing w:after="0" w:line="240" w:lineRule="auto"/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722FAD">
              <w:rPr>
                <w:rFonts w:ascii="Century Gothic" w:hAnsi="Century Gothic"/>
                <w:sz w:val="18"/>
                <w:szCs w:val="18"/>
              </w:rPr>
              <w:t>Comprobant</w:t>
            </w:r>
            <w:r>
              <w:rPr>
                <w:rFonts w:ascii="Century Gothic" w:hAnsi="Century Gothic"/>
                <w:sz w:val="18"/>
                <w:szCs w:val="18"/>
              </w:rPr>
              <w:t>e de Registro en Línea y Cédula</w:t>
            </w:r>
          </w:p>
        </w:tc>
        <w:tc>
          <w:tcPr>
            <w:tcW w:w="2297" w:type="dxa"/>
          </w:tcPr>
          <w:p w:rsidR="004D2AE9" w:rsidRPr="008E0018" w:rsidRDefault="004D2AE9" w:rsidP="004D2AE9">
            <w:pPr>
              <w:spacing w:after="0" w:line="240" w:lineRule="auto"/>
              <w:jc w:val="both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EF6A2A" w:rsidRPr="008E0018" w:rsidTr="004F6CD2">
        <w:tc>
          <w:tcPr>
            <w:tcW w:w="693" w:type="dxa"/>
          </w:tcPr>
          <w:p w:rsidR="00EF6A2A" w:rsidRPr="008E0018" w:rsidRDefault="00EF6A2A" w:rsidP="004D2AE9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ind w:hanging="720"/>
              <w:jc w:val="both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6933" w:type="dxa"/>
            <w:gridSpan w:val="3"/>
          </w:tcPr>
          <w:p w:rsidR="00EF6A2A" w:rsidRPr="00722FAD" w:rsidRDefault="00EF6A2A" w:rsidP="00722FAD">
            <w:pPr>
              <w:spacing w:after="0" w:line="240" w:lineRule="auto"/>
              <w:jc w:val="both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Solicitud de inscripción (F1)</w:t>
            </w:r>
          </w:p>
        </w:tc>
        <w:tc>
          <w:tcPr>
            <w:tcW w:w="2297" w:type="dxa"/>
          </w:tcPr>
          <w:p w:rsidR="00EF6A2A" w:rsidRPr="008E0018" w:rsidRDefault="00EF6A2A" w:rsidP="004D2AE9">
            <w:pPr>
              <w:spacing w:after="0" w:line="240" w:lineRule="auto"/>
              <w:jc w:val="both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4D2AE9" w:rsidRPr="008E0018" w:rsidTr="004F6CD2">
        <w:tc>
          <w:tcPr>
            <w:tcW w:w="693" w:type="dxa"/>
          </w:tcPr>
          <w:p w:rsidR="004D2AE9" w:rsidRPr="008E0018" w:rsidRDefault="004D2AE9" w:rsidP="004D2AE9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ind w:hanging="720"/>
              <w:jc w:val="both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6933" w:type="dxa"/>
            <w:gridSpan w:val="3"/>
          </w:tcPr>
          <w:p w:rsidR="004D2AE9" w:rsidRPr="008E0018" w:rsidRDefault="00435C83" w:rsidP="00722FAD">
            <w:pPr>
              <w:spacing w:after="0" w:line="240" w:lineRule="auto"/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435C83">
              <w:rPr>
                <w:rFonts w:ascii="Century Gothic" w:hAnsi="Century Gothic"/>
                <w:sz w:val="18"/>
                <w:szCs w:val="18"/>
              </w:rPr>
              <w:t>Título de Licenciatura en algún campo disciplinario afín al programa</w:t>
            </w:r>
          </w:p>
        </w:tc>
        <w:tc>
          <w:tcPr>
            <w:tcW w:w="2297" w:type="dxa"/>
          </w:tcPr>
          <w:p w:rsidR="004D2AE9" w:rsidRPr="008E0018" w:rsidRDefault="004D2AE9" w:rsidP="004D2AE9">
            <w:pPr>
              <w:spacing w:after="0" w:line="240" w:lineRule="auto"/>
              <w:jc w:val="both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4D2AE9" w:rsidRPr="008E0018" w:rsidTr="004F6CD2">
        <w:tc>
          <w:tcPr>
            <w:tcW w:w="693" w:type="dxa"/>
          </w:tcPr>
          <w:p w:rsidR="004D2AE9" w:rsidRPr="008E0018" w:rsidRDefault="004D2AE9" w:rsidP="004D2AE9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ind w:hanging="720"/>
              <w:jc w:val="both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6933" w:type="dxa"/>
            <w:gridSpan w:val="3"/>
          </w:tcPr>
          <w:p w:rsidR="004D2AE9" w:rsidRPr="008E0018" w:rsidRDefault="00722FAD" w:rsidP="00722FAD">
            <w:pPr>
              <w:spacing w:after="0" w:line="240" w:lineRule="auto"/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722FAD">
              <w:rPr>
                <w:rFonts w:ascii="Century Gothic" w:hAnsi="Century Gothic"/>
                <w:sz w:val="18"/>
                <w:szCs w:val="18"/>
              </w:rPr>
              <w:t>C</w:t>
            </w:r>
            <w:r>
              <w:rPr>
                <w:rFonts w:ascii="Century Gothic" w:hAnsi="Century Gothic"/>
                <w:sz w:val="18"/>
                <w:szCs w:val="18"/>
              </w:rPr>
              <w:t>ertificado Total (Promedio 8.0)</w:t>
            </w:r>
          </w:p>
        </w:tc>
        <w:tc>
          <w:tcPr>
            <w:tcW w:w="2297" w:type="dxa"/>
          </w:tcPr>
          <w:p w:rsidR="004D2AE9" w:rsidRPr="008E0018" w:rsidRDefault="004D2AE9" w:rsidP="004D2AE9">
            <w:pPr>
              <w:spacing w:after="0" w:line="240" w:lineRule="auto"/>
              <w:jc w:val="both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4D2AE9" w:rsidRPr="008E0018" w:rsidTr="004F6CD2">
        <w:tc>
          <w:tcPr>
            <w:tcW w:w="693" w:type="dxa"/>
          </w:tcPr>
          <w:p w:rsidR="004D2AE9" w:rsidRPr="008E0018" w:rsidRDefault="004D2AE9" w:rsidP="004D2AE9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ind w:hanging="720"/>
              <w:jc w:val="both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6933" w:type="dxa"/>
            <w:gridSpan w:val="3"/>
          </w:tcPr>
          <w:p w:rsidR="004D2AE9" w:rsidRPr="008E0018" w:rsidRDefault="00722FAD" w:rsidP="00722FAD">
            <w:pPr>
              <w:spacing w:after="0" w:line="240" w:lineRule="auto"/>
              <w:jc w:val="both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Cédula Profesional</w:t>
            </w:r>
          </w:p>
        </w:tc>
        <w:tc>
          <w:tcPr>
            <w:tcW w:w="2297" w:type="dxa"/>
          </w:tcPr>
          <w:p w:rsidR="004D2AE9" w:rsidRPr="008E0018" w:rsidRDefault="004D2AE9" w:rsidP="004D2AE9">
            <w:pPr>
              <w:spacing w:after="0" w:line="240" w:lineRule="auto"/>
              <w:jc w:val="both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4D2AE9" w:rsidRPr="008E0018" w:rsidTr="004F6CD2">
        <w:tc>
          <w:tcPr>
            <w:tcW w:w="693" w:type="dxa"/>
          </w:tcPr>
          <w:p w:rsidR="004D2AE9" w:rsidRPr="008E0018" w:rsidRDefault="004D2AE9" w:rsidP="004D2AE9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ind w:hanging="720"/>
              <w:jc w:val="both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6933" w:type="dxa"/>
            <w:gridSpan w:val="3"/>
          </w:tcPr>
          <w:p w:rsidR="004D2AE9" w:rsidRPr="008E0018" w:rsidRDefault="00722FAD" w:rsidP="00722FAD">
            <w:pPr>
              <w:spacing w:after="0" w:line="240" w:lineRule="auto"/>
              <w:jc w:val="both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Acta de Nacimiento</w:t>
            </w:r>
          </w:p>
        </w:tc>
        <w:tc>
          <w:tcPr>
            <w:tcW w:w="2297" w:type="dxa"/>
          </w:tcPr>
          <w:p w:rsidR="004D2AE9" w:rsidRPr="008E0018" w:rsidRDefault="004D2AE9" w:rsidP="004D2AE9">
            <w:pPr>
              <w:spacing w:after="0" w:line="240" w:lineRule="auto"/>
              <w:jc w:val="both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4D2AE9" w:rsidRPr="008E0018" w:rsidTr="004F6CD2">
        <w:tc>
          <w:tcPr>
            <w:tcW w:w="693" w:type="dxa"/>
          </w:tcPr>
          <w:p w:rsidR="004D2AE9" w:rsidRPr="008E0018" w:rsidRDefault="004D2AE9" w:rsidP="004D2AE9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ind w:hanging="720"/>
              <w:jc w:val="both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6933" w:type="dxa"/>
            <w:gridSpan w:val="3"/>
          </w:tcPr>
          <w:p w:rsidR="004D2AE9" w:rsidRPr="008E0018" w:rsidRDefault="00106CFE" w:rsidP="00722FAD">
            <w:pPr>
              <w:spacing w:after="0" w:line="240" w:lineRule="auto"/>
              <w:jc w:val="both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12</w:t>
            </w:r>
            <w:r w:rsidR="00722FAD" w:rsidRPr="00722FAD">
              <w:rPr>
                <w:rFonts w:ascii="Century Gothic" w:hAnsi="Century Gothic"/>
                <w:sz w:val="18"/>
                <w:szCs w:val="18"/>
              </w:rPr>
              <w:t xml:space="preserve"> Fo</w:t>
            </w:r>
            <w:r w:rsidR="00722FAD">
              <w:rPr>
                <w:rFonts w:ascii="Century Gothic" w:hAnsi="Century Gothic"/>
                <w:sz w:val="18"/>
                <w:szCs w:val="18"/>
              </w:rPr>
              <w:t>tografías tamaño infantil (b/n)</w:t>
            </w:r>
          </w:p>
        </w:tc>
        <w:tc>
          <w:tcPr>
            <w:tcW w:w="2297" w:type="dxa"/>
          </w:tcPr>
          <w:p w:rsidR="004D2AE9" w:rsidRPr="008E0018" w:rsidRDefault="004D2AE9" w:rsidP="004D2AE9">
            <w:pPr>
              <w:spacing w:after="0" w:line="240" w:lineRule="auto"/>
              <w:jc w:val="both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4D2AE9" w:rsidRPr="008E0018" w:rsidTr="004F6CD2">
        <w:tc>
          <w:tcPr>
            <w:tcW w:w="693" w:type="dxa"/>
          </w:tcPr>
          <w:p w:rsidR="004D2AE9" w:rsidRPr="008E0018" w:rsidRDefault="004D2AE9" w:rsidP="004D2AE9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ind w:hanging="720"/>
              <w:jc w:val="both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6933" w:type="dxa"/>
            <w:gridSpan w:val="3"/>
          </w:tcPr>
          <w:p w:rsidR="004D2AE9" w:rsidRPr="008E0018" w:rsidRDefault="00722FAD" w:rsidP="00722FAD">
            <w:pPr>
              <w:spacing w:after="0" w:line="240" w:lineRule="auto"/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722FAD">
              <w:rPr>
                <w:rFonts w:ascii="Century Gothic" w:hAnsi="Century Gothic"/>
                <w:sz w:val="18"/>
                <w:szCs w:val="18"/>
              </w:rPr>
              <w:t>Currículum Vitae (3 cuartillas)3 últi</w:t>
            </w:r>
            <w:r>
              <w:rPr>
                <w:rFonts w:ascii="Century Gothic" w:hAnsi="Century Gothic"/>
                <w:sz w:val="18"/>
                <w:szCs w:val="18"/>
              </w:rPr>
              <w:t>mos años documentos probatorios</w:t>
            </w:r>
          </w:p>
        </w:tc>
        <w:tc>
          <w:tcPr>
            <w:tcW w:w="2297" w:type="dxa"/>
          </w:tcPr>
          <w:p w:rsidR="004D2AE9" w:rsidRPr="008E0018" w:rsidRDefault="004D2AE9" w:rsidP="004D2AE9">
            <w:pPr>
              <w:spacing w:after="0" w:line="240" w:lineRule="auto"/>
              <w:jc w:val="both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4D2AE9" w:rsidRPr="008E0018" w:rsidTr="004F6CD2">
        <w:tc>
          <w:tcPr>
            <w:tcW w:w="693" w:type="dxa"/>
          </w:tcPr>
          <w:p w:rsidR="004D2AE9" w:rsidRPr="008E0018" w:rsidRDefault="004D2AE9" w:rsidP="004D2AE9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ind w:hanging="720"/>
              <w:jc w:val="both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6933" w:type="dxa"/>
            <w:gridSpan w:val="3"/>
          </w:tcPr>
          <w:p w:rsidR="004D2AE9" w:rsidRPr="008E0018" w:rsidRDefault="00722FAD" w:rsidP="00722FAD">
            <w:pPr>
              <w:spacing w:after="0" w:line="240" w:lineRule="auto"/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722FAD">
              <w:rPr>
                <w:rFonts w:ascii="Century Gothic" w:hAnsi="Century Gothic"/>
                <w:sz w:val="18"/>
                <w:szCs w:val="18"/>
              </w:rPr>
              <w:t>Cart</w:t>
            </w:r>
            <w:r>
              <w:rPr>
                <w:rFonts w:ascii="Century Gothic" w:hAnsi="Century Gothic"/>
                <w:sz w:val="18"/>
                <w:szCs w:val="18"/>
              </w:rPr>
              <w:t>a de Exposición de Motivos (F2)</w:t>
            </w:r>
          </w:p>
        </w:tc>
        <w:tc>
          <w:tcPr>
            <w:tcW w:w="2297" w:type="dxa"/>
          </w:tcPr>
          <w:p w:rsidR="004D2AE9" w:rsidRPr="008E0018" w:rsidRDefault="004D2AE9" w:rsidP="004D2AE9">
            <w:pPr>
              <w:spacing w:after="0" w:line="240" w:lineRule="auto"/>
              <w:jc w:val="both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4D2AE9" w:rsidRPr="008E0018" w:rsidTr="004F6CD2">
        <w:tc>
          <w:tcPr>
            <w:tcW w:w="693" w:type="dxa"/>
          </w:tcPr>
          <w:p w:rsidR="004D2AE9" w:rsidRPr="008E0018" w:rsidRDefault="004D2AE9" w:rsidP="004D2AE9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ind w:hanging="720"/>
              <w:jc w:val="both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6933" w:type="dxa"/>
            <w:gridSpan w:val="3"/>
          </w:tcPr>
          <w:p w:rsidR="004D2AE9" w:rsidRPr="008E0018" w:rsidRDefault="00722FAD" w:rsidP="00EF6A2A">
            <w:pPr>
              <w:spacing w:after="0" w:line="240" w:lineRule="auto"/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722FAD">
              <w:rPr>
                <w:rFonts w:ascii="Century Gothic" w:hAnsi="Century Gothic"/>
                <w:sz w:val="18"/>
                <w:szCs w:val="18"/>
              </w:rPr>
              <w:t>Voto aprobatorio de la Comisi</w:t>
            </w:r>
            <w:r w:rsidR="00B336E5">
              <w:rPr>
                <w:rFonts w:ascii="Century Gothic" w:hAnsi="Century Gothic"/>
                <w:sz w:val="18"/>
                <w:szCs w:val="18"/>
              </w:rPr>
              <w:t>ón Académica de Maestría</w:t>
            </w:r>
          </w:p>
        </w:tc>
        <w:tc>
          <w:tcPr>
            <w:tcW w:w="2297" w:type="dxa"/>
          </w:tcPr>
          <w:p w:rsidR="004D2AE9" w:rsidRPr="008E0018" w:rsidRDefault="004D2AE9" w:rsidP="004D2AE9">
            <w:pPr>
              <w:spacing w:after="0" w:line="240" w:lineRule="auto"/>
              <w:jc w:val="both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4D2AE9" w:rsidRPr="008E0018" w:rsidTr="004F6CD2">
        <w:tc>
          <w:tcPr>
            <w:tcW w:w="693" w:type="dxa"/>
          </w:tcPr>
          <w:p w:rsidR="004D2AE9" w:rsidRPr="008E0018" w:rsidRDefault="004D2AE9" w:rsidP="004D2AE9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ind w:hanging="720"/>
              <w:jc w:val="both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6933" w:type="dxa"/>
            <w:gridSpan w:val="3"/>
          </w:tcPr>
          <w:p w:rsidR="004D2AE9" w:rsidRPr="008E0018" w:rsidRDefault="00722FAD" w:rsidP="00722FAD">
            <w:pPr>
              <w:spacing w:after="0" w:line="240" w:lineRule="auto"/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722FAD">
              <w:rPr>
                <w:rFonts w:ascii="Century Gothic" w:hAnsi="Century Gothic"/>
                <w:sz w:val="18"/>
                <w:szCs w:val="18"/>
              </w:rPr>
              <w:t>Constancia de comprensión de textos de algún idioma diferente a la lengua materna, avalada por la Facultad de Le</w:t>
            </w:r>
            <w:r>
              <w:rPr>
                <w:rFonts w:ascii="Century Gothic" w:hAnsi="Century Gothic"/>
                <w:sz w:val="18"/>
                <w:szCs w:val="18"/>
              </w:rPr>
              <w:t>nguas de la UAEMéx. (Prom. 7.0)</w:t>
            </w:r>
          </w:p>
        </w:tc>
        <w:tc>
          <w:tcPr>
            <w:tcW w:w="2297" w:type="dxa"/>
          </w:tcPr>
          <w:p w:rsidR="004D2AE9" w:rsidRPr="008E0018" w:rsidRDefault="004D2AE9" w:rsidP="004D2AE9">
            <w:pPr>
              <w:spacing w:after="0" w:line="240" w:lineRule="auto"/>
              <w:jc w:val="both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4D2AE9" w:rsidRPr="008E0018" w:rsidTr="004F6CD2">
        <w:tc>
          <w:tcPr>
            <w:tcW w:w="693" w:type="dxa"/>
          </w:tcPr>
          <w:p w:rsidR="004D2AE9" w:rsidRPr="008E0018" w:rsidRDefault="004D2AE9" w:rsidP="004D2AE9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ind w:hanging="720"/>
              <w:jc w:val="both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6933" w:type="dxa"/>
            <w:gridSpan w:val="3"/>
          </w:tcPr>
          <w:p w:rsidR="004D2AE9" w:rsidRPr="00722FAD" w:rsidRDefault="00B336E5" w:rsidP="004866DF">
            <w:pPr>
              <w:spacing w:after="0" w:line="240" w:lineRule="auto"/>
              <w:jc w:val="both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 xml:space="preserve">Portada </w:t>
            </w:r>
            <w:r w:rsidR="00722FAD" w:rsidRPr="00722FAD">
              <w:rPr>
                <w:rFonts w:ascii="Century Gothic" w:hAnsi="Century Gothic"/>
                <w:sz w:val="18"/>
                <w:szCs w:val="18"/>
              </w:rPr>
              <w:t xml:space="preserve"> de</w:t>
            </w:r>
            <w:r w:rsidR="004866DF">
              <w:rPr>
                <w:rFonts w:ascii="Century Gothic" w:hAnsi="Century Gothic"/>
                <w:sz w:val="18"/>
                <w:szCs w:val="18"/>
              </w:rPr>
              <w:t xml:space="preserve"> tesis de Licenciatura</w:t>
            </w:r>
            <w:r w:rsidR="00722FAD">
              <w:rPr>
                <w:rFonts w:ascii="Century Gothic" w:hAnsi="Century Gothic"/>
                <w:sz w:val="18"/>
                <w:szCs w:val="18"/>
              </w:rPr>
              <w:t>.</w:t>
            </w:r>
          </w:p>
        </w:tc>
        <w:tc>
          <w:tcPr>
            <w:tcW w:w="2297" w:type="dxa"/>
          </w:tcPr>
          <w:p w:rsidR="004D2AE9" w:rsidRPr="008E0018" w:rsidRDefault="004D2AE9" w:rsidP="004D2AE9">
            <w:pPr>
              <w:spacing w:after="0" w:line="240" w:lineRule="auto"/>
              <w:jc w:val="both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FC4BEB" w:rsidRPr="008E0018" w:rsidTr="004F6CD2">
        <w:tc>
          <w:tcPr>
            <w:tcW w:w="693" w:type="dxa"/>
          </w:tcPr>
          <w:p w:rsidR="00FC4BEB" w:rsidRPr="008E0018" w:rsidRDefault="00FC4BEB" w:rsidP="00FC4BEB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ind w:hanging="720"/>
              <w:jc w:val="both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6933" w:type="dxa"/>
            <w:gridSpan w:val="3"/>
          </w:tcPr>
          <w:p w:rsidR="00FC4BEB" w:rsidRPr="008E0018" w:rsidRDefault="00722FAD" w:rsidP="00722FAD">
            <w:pPr>
              <w:spacing w:after="0" w:line="240" w:lineRule="auto"/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722FAD">
              <w:rPr>
                <w:rFonts w:ascii="Century Gothic" w:hAnsi="Century Gothic"/>
                <w:sz w:val="18"/>
                <w:szCs w:val="18"/>
              </w:rPr>
              <w:t xml:space="preserve">Presentar </w:t>
            </w:r>
            <w:r w:rsidR="00EF6A2A">
              <w:rPr>
                <w:rFonts w:ascii="Century Gothic" w:hAnsi="Century Gothic"/>
                <w:sz w:val="18"/>
                <w:szCs w:val="18"/>
              </w:rPr>
              <w:t>protocolo de investigación (F3)</w:t>
            </w:r>
          </w:p>
        </w:tc>
        <w:tc>
          <w:tcPr>
            <w:tcW w:w="2297" w:type="dxa"/>
          </w:tcPr>
          <w:p w:rsidR="00FC4BEB" w:rsidRPr="008E0018" w:rsidRDefault="00FC4BEB" w:rsidP="00FC4BEB">
            <w:pPr>
              <w:spacing w:after="0" w:line="240" w:lineRule="auto"/>
              <w:jc w:val="both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FC4BEB" w:rsidRPr="008E0018" w:rsidTr="004F6CD2">
        <w:tc>
          <w:tcPr>
            <w:tcW w:w="693" w:type="dxa"/>
          </w:tcPr>
          <w:p w:rsidR="00FC4BEB" w:rsidRPr="008E0018" w:rsidRDefault="00FC4BEB" w:rsidP="00FC4BEB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ind w:hanging="720"/>
              <w:jc w:val="both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6933" w:type="dxa"/>
            <w:gridSpan w:val="3"/>
          </w:tcPr>
          <w:p w:rsidR="00FC4BEB" w:rsidRPr="008E0018" w:rsidRDefault="00722FAD" w:rsidP="00722FAD">
            <w:pPr>
              <w:spacing w:after="0" w:line="240" w:lineRule="auto"/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722FAD">
              <w:rPr>
                <w:rFonts w:ascii="Century Gothic" w:hAnsi="Century Gothic"/>
                <w:sz w:val="18"/>
                <w:szCs w:val="18"/>
              </w:rPr>
              <w:t>Carta compromiso de dedicación de tiempo co</w:t>
            </w:r>
            <w:r>
              <w:rPr>
                <w:rFonts w:ascii="Century Gothic" w:hAnsi="Century Gothic"/>
                <w:sz w:val="18"/>
                <w:szCs w:val="18"/>
              </w:rPr>
              <w:t>mpleto a los</w:t>
            </w:r>
            <w:r w:rsidR="00EF6A2A">
              <w:rPr>
                <w:rFonts w:ascii="Century Gothic" w:hAnsi="Century Gothic"/>
                <w:sz w:val="18"/>
                <w:szCs w:val="18"/>
              </w:rPr>
              <w:t xml:space="preserve"> estudios (F4</w:t>
            </w:r>
            <w:r>
              <w:rPr>
                <w:rFonts w:ascii="Century Gothic" w:hAnsi="Century Gothic"/>
                <w:sz w:val="18"/>
                <w:szCs w:val="18"/>
              </w:rPr>
              <w:t>)</w:t>
            </w:r>
          </w:p>
        </w:tc>
        <w:tc>
          <w:tcPr>
            <w:tcW w:w="2297" w:type="dxa"/>
          </w:tcPr>
          <w:p w:rsidR="00FC4BEB" w:rsidRPr="008E0018" w:rsidRDefault="00FC4BEB" w:rsidP="00FC4BEB">
            <w:pPr>
              <w:spacing w:after="0" w:line="240" w:lineRule="auto"/>
              <w:jc w:val="both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FC4BEB" w:rsidRPr="008E0018" w:rsidTr="00513113">
        <w:tc>
          <w:tcPr>
            <w:tcW w:w="693" w:type="dxa"/>
            <w:shd w:val="clear" w:color="auto" w:fill="FFFFFF" w:themeFill="background1"/>
          </w:tcPr>
          <w:p w:rsidR="00FC4BEB" w:rsidRPr="008E0018" w:rsidRDefault="00FC4BEB" w:rsidP="00FC4BEB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ind w:hanging="720"/>
              <w:jc w:val="both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6933" w:type="dxa"/>
            <w:gridSpan w:val="3"/>
            <w:shd w:val="clear" w:color="auto" w:fill="FFFFFF" w:themeFill="background1"/>
          </w:tcPr>
          <w:p w:rsidR="00FC4BEB" w:rsidRPr="008E0018" w:rsidRDefault="00722FAD" w:rsidP="00722FAD">
            <w:pPr>
              <w:spacing w:after="0" w:line="240" w:lineRule="auto"/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722FAD">
              <w:rPr>
                <w:rFonts w:ascii="Century Gothic" w:hAnsi="Century Gothic"/>
                <w:sz w:val="18"/>
                <w:szCs w:val="18"/>
              </w:rPr>
              <w:t>Carta de apoyo de la institución dond</w:t>
            </w:r>
            <w:r>
              <w:rPr>
                <w:rFonts w:ascii="Century Gothic" w:hAnsi="Century Gothic"/>
                <w:sz w:val="18"/>
                <w:szCs w:val="18"/>
              </w:rPr>
              <w:t>e se realizará la investigación</w:t>
            </w:r>
            <w:r w:rsidR="00EF6A2A">
              <w:rPr>
                <w:rFonts w:ascii="Century Gothic" w:hAnsi="Century Gothic"/>
                <w:sz w:val="18"/>
                <w:szCs w:val="18"/>
              </w:rPr>
              <w:t xml:space="preserve"> (F5)</w:t>
            </w:r>
          </w:p>
        </w:tc>
        <w:tc>
          <w:tcPr>
            <w:tcW w:w="2297" w:type="dxa"/>
            <w:shd w:val="clear" w:color="auto" w:fill="FFFFFF" w:themeFill="background1"/>
          </w:tcPr>
          <w:p w:rsidR="00FC4BEB" w:rsidRPr="008E0018" w:rsidRDefault="00FC4BEB" w:rsidP="00FC4BEB">
            <w:pPr>
              <w:spacing w:after="0" w:line="240" w:lineRule="auto"/>
              <w:jc w:val="both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FC4BEB" w:rsidRPr="008E0018" w:rsidTr="00722FAD">
        <w:tc>
          <w:tcPr>
            <w:tcW w:w="693" w:type="dxa"/>
            <w:shd w:val="clear" w:color="auto" w:fill="auto"/>
          </w:tcPr>
          <w:p w:rsidR="00FC4BEB" w:rsidRPr="008E0018" w:rsidRDefault="00FC4BEB" w:rsidP="00FC4BEB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ind w:hanging="720"/>
              <w:jc w:val="both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6933" w:type="dxa"/>
            <w:gridSpan w:val="3"/>
            <w:shd w:val="clear" w:color="auto" w:fill="auto"/>
          </w:tcPr>
          <w:p w:rsidR="00FC4BEB" w:rsidRPr="008E0018" w:rsidRDefault="00722FAD" w:rsidP="00722FAD">
            <w:pPr>
              <w:spacing w:after="0" w:line="240" w:lineRule="auto"/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722FAD">
              <w:rPr>
                <w:rFonts w:ascii="Century Gothic" w:hAnsi="Century Gothic"/>
                <w:sz w:val="18"/>
                <w:szCs w:val="18"/>
              </w:rPr>
              <w:t>Recib</w:t>
            </w:r>
            <w:r>
              <w:rPr>
                <w:rFonts w:ascii="Century Gothic" w:hAnsi="Century Gothic"/>
                <w:sz w:val="18"/>
                <w:szCs w:val="18"/>
              </w:rPr>
              <w:t>o de pago de derechos escolares</w:t>
            </w:r>
          </w:p>
        </w:tc>
        <w:tc>
          <w:tcPr>
            <w:tcW w:w="2297" w:type="dxa"/>
            <w:shd w:val="clear" w:color="auto" w:fill="auto"/>
          </w:tcPr>
          <w:p w:rsidR="00FC4BEB" w:rsidRPr="008E0018" w:rsidRDefault="00FC4BEB" w:rsidP="00FC4BEB">
            <w:pPr>
              <w:spacing w:after="0" w:line="240" w:lineRule="auto"/>
              <w:jc w:val="both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722FAD" w:rsidRPr="008E0018" w:rsidTr="00722FAD">
        <w:tc>
          <w:tcPr>
            <w:tcW w:w="693" w:type="dxa"/>
            <w:shd w:val="clear" w:color="auto" w:fill="auto"/>
          </w:tcPr>
          <w:p w:rsidR="00722FAD" w:rsidRPr="008E0018" w:rsidRDefault="00722FAD" w:rsidP="00FC4BEB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ind w:hanging="720"/>
              <w:jc w:val="both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6933" w:type="dxa"/>
            <w:gridSpan w:val="3"/>
            <w:shd w:val="clear" w:color="auto" w:fill="auto"/>
          </w:tcPr>
          <w:p w:rsidR="00722FAD" w:rsidRPr="008E0018" w:rsidRDefault="00722FAD" w:rsidP="00722FAD">
            <w:pPr>
              <w:spacing w:after="0" w:line="240" w:lineRule="auto"/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722FAD">
              <w:rPr>
                <w:rFonts w:ascii="Century Gothic" w:hAnsi="Century Gothic"/>
                <w:sz w:val="18"/>
                <w:szCs w:val="18"/>
              </w:rPr>
              <w:t>Acreditación del examen general de con</w:t>
            </w:r>
            <w:r>
              <w:rPr>
                <w:rFonts w:ascii="Century Gothic" w:hAnsi="Century Gothic"/>
                <w:sz w:val="18"/>
                <w:szCs w:val="18"/>
              </w:rPr>
              <w:t>ocimientos EXANI III de CENEVAL</w:t>
            </w:r>
          </w:p>
        </w:tc>
        <w:tc>
          <w:tcPr>
            <w:tcW w:w="2297" w:type="dxa"/>
            <w:shd w:val="clear" w:color="auto" w:fill="auto"/>
          </w:tcPr>
          <w:p w:rsidR="00722FAD" w:rsidRPr="008E0018" w:rsidRDefault="00722FAD" w:rsidP="00FC4BEB">
            <w:pPr>
              <w:spacing w:after="0" w:line="240" w:lineRule="auto"/>
              <w:jc w:val="both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722FAD" w:rsidRPr="008E0018" w:rsidTr="00722FAD">
        <w:tc>
          <w:tcPr>
            <w:tcW w:w="693" w:type="dxa"/>
            <w:shd w:val="clear" w:color="auto" w:fill="auto"/>
          </w:tcPr>
          <w:p w:rsidR="00722FAD" w:rsidRPr="008E0018" w:rsidRDefault="00722FAD" w:rsidP="00722FAD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ind w:hanging="720"/>
              <w:jc w:val="both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6933" w:type="dxa"/>
            <w:gridSpan w:val="3"/>
            <w:shd w:val="clear" w:color="auto" w:fill="auto"/>
          </w:tcPr>
          <w:p w:rsidR="00722FAD" w:rsidRPr="00156E8A" w:rsidRDefault="00722FAD" w:rsidP="00722FAD">
            <w:pPr>
              <w:spacing w:after="0" w:line="240" w:lineRule="auto"/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156E8A">
              <w:rPr>
                <w:rFonts w:ascii="Century Gothic" w:hAnsi="Century Gothic"/>
                <w:sz w:val="18"/>
                <w:szCs w:val="18"/>
              </w:rPr>
              <w:t>Identificación Oficial (IFE o  pasaporte)</w:t>
            </w:r>
          </w:p>
        </w:tc>
        <w:tc>
          <w:tcPr>
            <w:tcW w:w="2297" w:type="dxa"/>
            <w:shd w:val="clear" w:color="auto" w:fill="auto"/>
          </w:tcPr>
          <w:p w:rsidR="00722FAD" w:rsidRPr="008E0018" w:rsidRDefault="00722FAD" w:rsidP="00722FAD">
            <w:pPr>
              <w:spacing w:after="0" w:line="240" w:lineRule="auto"/>
              <w:jc w:val="both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722FAD" w:rsidRPr="008E0018" w:rsidTr="00722FAD">
        <w:trPr>
          <w:trHeight w:val="265"/>
        </w:trPr>
        <w:tc>
          <w:tcPr>
            <w:tcW w:w="693" w:type="dxa"/>
            <w:shd w:val="clear" w:color="auto" w:fill="BFBFBF" w:themeFill="background1" w:themeFillShade="BF"/>
          </w:tcPr>
          <w:p w:rsidR="00722FAD" w:rsidRPr="008E0018" w:rsidRDefault="00722FAD" w:rsidP="00722FAD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ind w:hanging="720"/>
              <w:jc w:val="both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6933" w:type="dxa"/>
            <w:gridSpan w:val="3"/>
            <w:shd w:val="clear" w:color="auto" w:fill="BFBFBF" w:themeFill="background1" w:themeFillShade="BF"/>
          </w:tcPr>
          <w:p w:rsidR="00722FAD" w:rsidRDefault="00722FAD" w:rsidP="00722FAD">
            <w:pPr>
              <w:spacing w:after="0" w:line="240" w:lineRule="auto"/>
            </w:pPr>
            <w:r w:rsidRPr="00156E8A">
              <w:rPr>
                <w:rFonts w:ascii="Century Gothic" w:hAnsi="Century Gothic"/>
                <w:sz w:val="18"/>
                <w:szCs w:val="18"/>
              </w:rPr>
              <w:t>CURP</w:t>
            </w:r>
          </w:p>
        </w:tc>
        <w:tc>
          <w:tcPr>
            <w:tcW w:w="2297" w:type="dxa"/>
            <w:shd w:val="clear" w:color="auto" w:fill="BFBFBF" w:themeFill="background1" w:themeFillShade="BF"/>
          </w:tcPr>
          <w:p w:rsidR="00722FAD" w:rsidRPr="008E0018" w:rsidRDefault="00722FAD" w:rsidP="00722FAD">
            <w:pPr>
              <w:spacing w:after="0" w:line="240" w:lineRule="auto"/>
              <w:jc w:val="both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FC4BEB" w:rsidRPr="00CB00B4" w:rsidTr="00594553">
        <w:trPr>
          <w:trHeight w:val="340"/>
        </w:trPr>
        <w:tc>
          <w:tcPr>
            <w:tcW w:w="5954" w:type="dxa"/>
            <w:gridSpan w:val="2"/>
            <w:vMerge w:val="restart"/>
            <w:vAlign w:val="center"/>
          </w:tcPr>
          <w:p w:rsidR="00FC4BEB" w:rsidRPr="00CB00B4" w:rsidRDefault="00FC4BEB" w:rsidP="00FC4BEB">
            <w:pPr>
              <w:spacing w:after="0" w:line="240" w:lineRule="auto"/>
              <w:rPr>
                <w:rFonts w:ascii="Century Gothic" w:hAnsi="Century Gothic" w:cs="Arial"/>
                <w:b/>
                <w:i/>
                <w:sz w:val="16"/>
                <w:szCs w:val="20"/>
              </w:rPr>
            </w:pPr>
            <w:r w:rsidRPr="00CB00B4">
              <w:rPr>
                <w:rFonts w:ascii="Century Gothic" w:hAnsi="Century Gothic" w:cs="Arial"/>
                <w:b/>
                <w:i/>
                <w:sz w:val="16"/>
                <w:szCs w:val="20"/>
              </w:rPr>
              <w:t>FIRMA DEL SOLICITANTE:</w:t>
            </w:r>
          </w:p>
        </w:tc>
        <w:tc>
          <w:tcPr>
            <w:tcW w:w="992" w:type="dxa"/>
            <w:vAlign w:val="center"/>
          </w:tcPr>
          <w:p w:rsidR="00FC4BEB" w:rsidRPr="00CB00B4" w:rsidRDefault="00FC4BEB" w:rsidP="00FC4BEB">
            <w:pPr>
              <w:spacing w:after="0" w:line="240" w:lineRule="auto"/>
              <w:rPr>
                <w:rFonts w:ascii="Century Gothic" w:hAnsi="Century Gothic" w:cs="Arial"/>
                <w:b/>
                <w:i/>
                <w:sz w:val="16"/>
                <w:szCs w:val="20"/>
              </w:rPr>
            </w:pPr>
            <w:r w:rsidRPr="00CB00B4">
              <w:rPr>
                <w:rFonts w:ascii="Century Gothic" w:hAnsi="Century Gothic" w:cs="Arial"/>
                <w:b/>
                <w:i/>
                <w:sz w:val="16"/>
                <w:szCs w:val="20"/>
              </w:rPr>
              <w:t>COTEJÓ</w:t>
            </w:r>
          </w:p>
        </w:tc>
        <w:tc>
          <w:tcPr>
            <w:tcW w:w="2977" w:type="dxa"/>
            <w:gridSpan w:val="2"/>
            <w:vAlign w:val="center"/>
          </w:tcPr>
          <w:p w:rsidR="00FC4BEB" w:rsidRPr="00CB00B4" w:rsidRDefault="00FC4BEB" w:rsidP="00FC4BEB">
            <w:pPr>
              <w:spacing w:after="0" w:line="240" w:lineRule="auto"/>
              <w:rPr>
                <w:rFonts w:ascii="Century Gothic" w:hAnsi="Century Gothic" w:cs="Arial"/>
                <w:b/>
                <w:i/>
                <w:sz w:val="16"/>
                <w:szCs w:val="20"/>
              </w:rPr>
            </w:pPr>
          </w:p>
        </w:tc>
      </w:tr>
      <w:tr w:rsidR="00FC4BEB" w:rsidRPr="00CB00B4" w:rsidTr="00CB00B4">
        <w:trPr>
          <w:trHeight w:val="380"/>
        </w:trPr>
        <w:tc>
          <w:tcPr>
            <w:tcW w:w="5954" w:type="dxa"/>
            <w:gridSpan w:val="2"/>
            <w:vMerge/>
            <w:vAlign w:val="center"/>
          </w:tcPr>
          <w:p w:rsidR="00FC4BEB" w:rsidRPr="00CB00B4" w:rsidRDefault="00FC4BEB" w:rsidP="00FC4BEB">
            <w:pPr>
              <w:spacing w:after="0" w:line="240" w:lineRule="auto"/>
              <w:rPr>
                <w:rFonts w:ascii="Century Gothic" w:hAnsi="Century Gothic" w:cs="Arial"/>
                <w:b/>
                <w:i/>
                <w:sz w:val="16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FC4BEB" w:rsidRPr="00CB00B4" w:rsidRDefault="00FC4BEB" w:rsidP="00FC4BEB">
            <w:pPr>
              <w:spacing w:after="0" w:line="240" w:lineRule="auto"/>
              <w:rPr>
                <w:rFonts w:ascii="Century Gothic" w:hAnsi="Century Gothic" w:cs="Arial"/>
                <w:b/>
                <w:i/>
                <w:sz w:val="16"/>
                <w:szCs w:val="20"/>
              </w:rPr>
            </w:pPr>
            <w:r w:rsidRPr="00CB00B4">
              <w:rPr>
                <w:rFonts w:ascii="Century Gothic" w:hAnsi="Century Gothic" w:cs="Arial"/>
                <w:b/>
                <w:i/>
                <w:sz w:val="16"/>
                <w:szCs w:val="20"/>
              </w:rPr>
              <w:t>FECHA</w:t>
            </w:r>
          </w:p>
        </w:tc>
        <w:tc>
          <w:tcPr>
            <w:tcW w:w="2977" w:type="dxa"/>
            <w:gridSpan w:val="2"/>
            <w:vAlign w:val="center"/>
          </w:tcPr>
          <w:p w:rsidR="00FC4BEB" w:rsidRPr="00CB00B4" w:rsidRDefault="00D06448" w:rsidP="00FC4BEB">
            <w:pPr>
              <w:spacing w:after="0" w:line="240" w:lineRule="auto"/>
              <w:rPr>
                <w:rFonts w:ascii="Century Gothic" w:hAnsi="Century Gothic" w:cs="Arial"/>
                <w:b/>
                <w:i/>
                <w:sz w:val="16"/>
                <w:szCs w:val="20"/>
              </w:rPr>
            </w:pPr>
            <w:r>
              <w:rPr>
                <w:rFonts w:ascii="Century Gothic" w:hAnsi="Century Gothic" w:cs="Arial"/>
                <w:b/>
                <w:i/>
                <w:sz w:val="16"/>
                <w:szCs w:val="20"/>
              </w:rPr>
              <w:t>__________/                /2017</w:t>
            </w:r>
          </w:p>
        </w:tc>
      </w:tr>
    </w:tbl>
    <w:p w:rsidR="004D2AE9" w:rsidRPr="00FC4BEB" w:rsidRDefault="004D2AE9" w:rsidP="004D2AE9">
      <w:pPr>
        <w:pStyle w:val="Prrafodelista"/>
        <w:spacing w:after="0" w:line="360" w:lineRule="auto"/>
        <w:ind w:left="1134"/>
        <w:jc w:val="both"/>
        <w:rPr>
          <w:rFonts w:ascii="Arial" w:hAnsi="Arial" w:cs="Arial"/>
          <w:sz w:val="4"/>
          <w:szCs w:val="4"/>
        </w:rPr>
      </w:pPr>
    </w:p>
    <w:p w:rsidR="00B2268A" w:rsidRPr="00594553" w:rsidRDefault="00B2268A" w:rsidP="00B67993">
      <w:pPr>
        <w:spacing w:after="0" w:line="240" w:lineRule="auto"/>
        <w:jc w:val="both"/>
        <w:rPr>
          <w:sz w:val="4"/>
          <w:szCs w:val="4"/>
        </w:rPr>
      </w:pPr>
    </w:p>
    <w:sectPr w:rsidR="00B2268A" w:rsidRPr="00594553" w:rsidSect="00FC4BE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276" w:right="1701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F64D7" w:rsidRDefault="004F64D7" w:rsidP="000926FC">
      <w:pPr>
        <w:spacing w:after="0" w:line="240" w:lineRule="auto"/>
      </w:pPr>
      <w:r>
        <w:separator/>
      </w:r>
    </w:p>
  </w:endnote>
  <w:endnote w:type="continuationSeparator" w:id="0">
    <w:p w:rsidR="004F64D7" w:rsidRDefault="004F64D7" w:rsidP="000926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venir LT Std 35 Light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venir LT Std 45 Book"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A60BC" w:rsidRDefault="004A60BC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A60BC" w:rsidRDefault="004A60BC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A60BC" w:rsidRDefault="004A60BC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F64D7" w:rsidRDefault="004F64D7" w:rsidP="000926FC">
      <w:pPr>
        <w:spacing w:after="0" w:line="240" w:lineRule="auto"/>
      </w:pPr>
      <w:r>
        <w:separator/>
      </w:r>
    </w:p>
  </w:footnote>
  <w:footnote w:type="continuationSeparator" w:id="0">
    <w:p w:rsidR="004F64D7" w:rsidRDefault="004F64D7" w:rsidP="000926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A60BC" w:rsidRDefault="004A60BC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926FC" w:rsidRDefault="00E75A92" w:rsidP="000926FC">
    <w:pPr>
      <w:ind w:right="1620"/>
      <w:rPr>
        <w:rFonts w:ascii="Century Gothic" w:hAnsi="Century Gothic"/>
        <w:b/>
        <w:i/>
      </w:rPr>
    </w:pPr>
    <w:r w:rsidRPr="004F6CD2">
      <w:rPr>
        <w:rFonts w:ascii="Century Gothic" w:hAnsi="Century Gothic"/>
        <w:noProof/>
        <w:sz w:val="16"/>
        <w:szCs w:val="16"/>
        <w:lang w:val="es-MX"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0B31CE0" wp14:editId="4267738C">
              <wp:simplePos x="0" y="0"/>
              <wp:positionH relativeFrom="column">
                <wp:posOffset>-216535</wp:posOffset>
              </wp:positionH>
              <wp:positionV relativeFrom="paragraph">
                <wp:posOffset>281940</wp:posOffset>
              </wp:positionV>
              <wp:extent cx="1295400" cy="502297"/>
              <wp:effectExtent l="0" t="0" r="19050" b="12065"/>
              <wp:wrapNone/>
              <wp:docPr id="1" name="AutoShap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95400" cy="502297"/>
                      </a:xfrm>
                      <a:prstGeom prst="roundRect">
                        <a:avLst>
                          <a:gd name="adj" fmla="val 16667"/>
                        </a:avLst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wps:spPr>
                    <wps:txbx>
                      <w:txbxContent>
                        <w:p w:rsidR="00513113" w:rsidRPr="00527F08" w:rsidRDefault="00513113" w:rsidP="00513113">
                          <w:pPr>
                            <w:rPr>
                              <w:sz w:val="14"/>
                              <w:lang w:val="es-MX"/>
                            </w:rPr>
                          </w:pPr>
                          <w:r w:rsidRPr="00527F08">
                            <w:rPr>
                              <w:sz w:val="14"/>
                              <w:lang w:val="es-MX"/>
                            </w:rPr>
                            <w:t>CVU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oundrect w14:anchorId="10B31CE0" id="AutoShape 4" o:spid="_x0000_s1026" style="position:absolute;margin-left:-17.05pt;margin-top:22.2pt;width:102pt;height:39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">
              <v:textbox>
                <w:txbxContent>
                  <w:p w:rsidR="00513113" w:rsidRPr="00527F08" w:rsidRDefault="00513113" w:rsidP="00513113">
                    <w:pPr>
                      <w:rPr>
                        <w:sz w:val="14"/>
                        <w:lang w:val="es-MX"/>
                      </w:rPr>
                    </w:pPr>
                    <w:r w:rsidRPr="00527F08">
                      <w:rPr>
                        <w:sz w:val="14"/>
                        <w:lang w:val="es-MX"/>
                      </w:rPr>
                      <w:t>CVU</w:t>
                    </w:r>
                  </w:p>
                </w:txbxContent>
              </v:textbox>
            </v:roundrect>
          </w:pict>
        </mc:Fallback>
      </mc:AlternateContent>
    </w:r>
    <w:r>
      <w:rPr>
        <w:rFonts w:ascii="Times New Roman" w:hAnsi="Times New Roman"/>
        <w:noProof/>
        <w:sz w:val="24"/>
        <w:szCs w:val="24"/>
        <w:lang w:val="es-MX" w:eastAsia="es-MX"/>
      </w:rPr>
      <mc:AlternateContent>
        <mc:Choice Requires="wpg">
          <w:drawing>
            <wp:anchor distT="0" distB="0" distL="114300" distR="114300" simplePos="0" relativeHeight="251667456" behindDoc="0" locked="0" layoutInCell="1" allowOverlap="1" wp14:anchorId="10841960" wp14:editId="36CE3BD6">
              <wp:simplePos x="0" y="0"/>
              <wp:positionH relativeFrom="column">
                <wp:posOffset>-993775</wp:posOffset>
              </wp:positionH>
              <wp:positionV relativeFrom="paragraph">
                <wp:posOffset>-356235</wp:posOffset>
              </wp:positionV>
              <wp:extent cx="7423150" cy="9664700"/>
              <wp:effectExtent l="0" t="0" r="6350" b="0"/>
              <wp:wrapNone/>
              <wp:docPr id="3" name="Grupo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423150" cy="9664700"/>
                        <a:chOff x="0" y="0"/>
                        <a:chExt cx="7423150" cy="9664700"/>
                      </a:xfrm>
                    </wpg:grpSpPr>
                    <wpg:grpSp>
                      <wpg:cNvPr id="7" name="Grupo 7"/>
                      <wpg:cNvGrpSpPr/>
                      <wpg:grpSpPr>
                        <a:xfrm>
                          <a:off x="0" y="0"/>
                          <a:ext cx="7287259" cy="9548501"/>
                          <a:chOff x="0" y="0"/>
                          <a:chExt cx="7287563" cy="9548685"/>
                        </a:xfrm>
                      </wpg:grpSpPr>
                      <pic:pic xmlns:pic="http://schemas.openxmlformats.org/drawingml/2006/picture">
                        <pic:nvPicPr>
                          <pic:cNvPr id="9" name="0 Imagen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9330" cy="62166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0" name="Grupo 10"/>
                        <wpg:cNvGrpSpPr/>
                        <wpg:grpSpPr>
                          <a:xfrm>
                            <a:off x="6194093" y="8702865"/>
                            <a:ext cx="1093470" cy="845820"/>
                            <a:chOff x="6194093" y="8702865"/>
                            <a:chExt cx="1093470" cy="845820"/>
                          </a:xfrm>
                        </wpg:grpSpPr>
                        <wps:wsp>
                          <wps:cNvPr id="11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194093" y="9255315"/>
                              <a:ext cx="1093470" cy="29337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FD7D79" w:rsidRDefault="00FD7D79" w:rsidP="00FD7D79">
                                <w:pPr>
                                  <w:jc w:val="center"/>
                                  <w:rPr>
                                    <w:rFonts w:ascii="Avenir LT Std 35 Light" w:hAnsi="Avenir LT Std 35 Light"/>
                                    <w:color w:val="FFFFFF" w:themeColor="background1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Avenir LT Std 35 Light" w:hAnsi="Avenir LT Std 35 Light"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t>FA</w:t>
                                </w:r>
                                <w:r>
                                  <w:rPr>
                                    <w:rFonts w:ascii="Avenir LT Std 35 Light" w:hAnsi="Avenir LT Std 35 Light"/>
                                    <w:b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t>CICO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" name="0 Imagen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" cstate="print">
                              <a:biLevel thresh="25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413168" y="8702865"/>
                              <a:ext cx="622935" cy="57594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grpSp>
                    <pic:pic xmlns:pic="http://schemas.openxmlformats.org/drawingml/2006/picture">
                      <pic:nvPicPr>
                        <pic:cNvPr id="8" name="Imagen 8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867150" y="8362950"/>
                          <a:ext cx="3556000" cy="130175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0841960" id="Grupo 3" o:spid="_x0000_s1027" style="position:absolute;margin-left:-78.25pt;margin-top:-28.05pt;width:584.5pt;height:761pt;z-index:251667456" coordsize="74231,96647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vi/f//////&#10;////////////////////////////////+9bI8v//////////////////////////////////////&#10;/+ne8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fv/f//////////&#10;///////////////////////////707qyyf/////////////////////////////////////YrI6F&#10;quT//////////////////////////////////+7EmXVkndn/////////////////////////////&#10;////+vPkuZCBntz/////////////////////////////////////5r+xve//////////////////&#10;///////////////////////z+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Fs6+rqaempaSm&#10;qK26zuz///n///////////////////+fYFlUUE5MSUdFREZMWIKz2+////////////////////+v&#10;SAsDAAAAAAAADT9vn9P////////////////////////HZQsAAAAABitReqLO/P//////////////&#10;///////////ggioADSZDYoWpz/b/////////////////////////////pEhBWnaUtNb8////////&#10;////////////////////////yoaMqsfm/////////////////////////////////////9je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+fTy&#10;8vLz9PPz8vH0////////////////////////////uZuampudn6ChpbvY////////////////////&#10;////////oldLS01OU2WFqc/1////////////////////////////slUAHj5egaXJ7///////////&#10;////////////////////zG9CZISlyvD/////////////////////////////////7J+IrM3v////&#10;/////////////////////////////////+PU+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">
              <v:group id="Grupo 7" o:spid="_x0000_s1028" style="position:absolute;width:72872;height:95485" coordsize="72875,954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0 Imagen" o:spid="_x0000_s1029" type="#_x0000_t75" style="position:absolute;width:35293;height:62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ewhnBAAAA2gAAAA8AAABkcnMvZG93bnJldi54bWxEj9GKwjAURN8X/IdwhX1bU0WWtRpFBBdB&#10;fbD6AZfk2habm5Jk2/r3G2FhH4eZOcOsNoNtREc+1I4VTCcZCGLtTM2lgtt1//EFIkRkg41jUvCk&#10;AJv16G2FuXE9X6grYikShEOOCqoY21zKoCuyGCauJU7e3XmLMUlfSuOxT3DbyFmWfUqLNaeFClva&#10;VaQfxY9VcP7WN+0H25+6kzy2U1nMZ4+nUu/jYbsEEWmI/+G/9sEoWMDrSroBcv0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lewhnBAAAA2gAAAA8AAAAAAAAAAAAAAAAAnwIA&#10;AGRycy9kb3ducmV2LnhtbFBLBQYAAAAABAAEAPcAAACNAwAAAAA=&#10;">
                  <v:imagedata r:id="rId4" o:title=""/>
                  <v:path arrowok="t"/>
                </v:shape>
                <v:group id="Grupo 10" o:spid="_x0000_s1030" style="position:absolute;left:61940;top:87028;width:10935;height:8458" coordorigin="61940,87028" coordsize="10934,84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2" o:spid="_x0000_s1031" type="#_x0000_t202" style="position:absolute;left:61940;top:92553;width:10935;height:29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xwYsAA&#10;AADbAAAADwAAAGRycy9kb3ducmV2LnhtbERPS4vCMBC+C/6HMII3TRQVtxpFFMGTi49d2NvQjG2x&#10;mZQm2vrvNwsL3ubje85y3dpSPKn2hWMNo6ECQZw6U3Cm4XrZD+YgfEA2WDomDS/ysF51O0tMjGv4&#10;RM9zyEQMYZ+ghjyEKpHSpzlZ9ENXEUfu5mqLIcI6k6bGJobbUo6VmkmLBceGHCva5pTezw+r4et4&#10;+/meqM9sZ6dV41ol2X5Irfu9drMAEagNb/G/+2Di/BH8/RIPkK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8xwYsAAAADbAAAADwAAAAAAAAAAAAAAAACYAgAAZHJzL2Rvd25y&#10;ZXYueG1sUEsFBgAAAAAEAAQA9QAAAIUDAAAAAA==&#10;" filled="f" stroked="f">
                    <v:textbox>
                      <w:txbxContent>
                        <w:p w:rsidR="00FD7D79" w:rsidRDefault="00FD7D79" w:rsidP="00FD7D79">
                          <w:pPr>
                            <w:jc w:val="center"/>
                            <w:rPr>
                              <w:rFonts w:ascii="Avenir LT Std 35 Light" w:hAnsi="Avenir LT Std 35 Light"/>
                              <w:color w:val="FFFFFF" w:themeColor="background1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Avenir LT Std 35 Light" w:hAnsi="Avenir LT Std 35 Light"/>
                              <w:color w:val="FFFFFF" w:themeColor="background1"/>
                              <w:sz w:val="32"/>
                              <w:szCs w:val="32"/>
                            </w:rPr>
                            <w:t>FA</w:t>
                          </w:r>
                          <w:r>
                            <w:rPr>
                              <w:rFonts w:ascii="Avenir LT Std 35 Light" w:hAnsi="Avenir LT Std 35 Light"/>
                              <w:b/>
                              <w:color w:val="FFFFFF" w:themeColor="background1"/>
                              <w:sz w:val="32"/>
                              <w:szCs w:val="32"/>
                            </w:rPr>
                            <w:t>CICO</w:t>
                          </w:r>
                        </w:p>
                      </w:txbxContent>
                    </v:textbox>
                  </v:shape>
                  <v:shape id="0 Imagen" o:spid="_x0000_s1032" type="#_x0000_t75" style="position:absolute;left:64131;top:87028;width:6230;height:57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eCpR2/AAAA2wAAAA8AAABkcnMvZG93bnJldi54bWxEj80KwjAQhO+C7xBW8CKaqihSG0UUwas/&#10;4HVp1ra02ZQmavXpjSB422Vm55tN1q2pxIMaV1hWMB5FIIhTqwvOFFzO++EChPPIGivLpOBFDtar&#10;bifBWNsnH+lx8pkIIexiVJB7X8dSujQng25ka+Kg3Wxj0Ie1yaRu8BnCTSUnUTSXBgsOhBxr2uaU&#10;lqe7CdziXlN5nL8H4xdecLOb7t6zq1L9XrtZgvDU+r/5d33Qof4Evr+EAeTq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3gqUdvwAAANsAAAAPAAAAAAAAAAAAAAAAAJ8CAABk&#10;cnMvZG93bnJldi54bWxQSwUGAAAAAAQABAD3AAAAiwMAAAAA&#10;">
                    <v:imagedata r:id="rId5" o:title="" grayscale="t" bilevel="t"/>
                    <v:path arrowok="t"/>
                  </v:shape>
                </v:group>
              </v:group>
              <v:shape id="Imagen 8" o:spid="_x0000_s1033" type="#_x0000_t75" style="position:absolute;left:38671;top:83629;width:35560;height:130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hYJXDAAAAA2gAAAA8AAABkcnMvZG93bnJldi54bWxET8tqAjEU3Rf8h3AFdzXT4qOMRimC6EJB&#10;xy5cXpLbmWknN0MSdfx7sxBcHs57vuxsI67kQ+1YwccwA0Gsnam5VPBzWr9/gQgR2WDjmBTcKcBy&#10;0XubY27cjY90LWIpUgiHHBVUMba5lEFXZDEMXUucuF/nLcYEfSmNx1sKt438zLKJtFhzaqiwpVVF&#10;+r+4WAW7Vbu97/VUN/KyKfRYjvzf4azUoN99z0BE6uJL/HRvjYK0NV1JN0AuH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WFglcMAAAADaAAAADwAAAAAAAAAAAAAAAACfAgAA&#10;ZHJzL2Rvd25yZXYueG1sUEsFBgAAAAAEAAQA9wAAAIwDAAAAAA==&#10;">
                <v:imagedata r:id="rId6" o:title=""/>
                <v:path arrowok="t"/>
              </v:shape>
            </v:group>
          </w:pict>
        </mc:Fallback>
      </mc:AlternateContent>
    </w:r>
    <w:r w:rsidRPr="00E75A92">
      <w:rPr>
        <w:rFonts w:ascii="Century Gothic" w:hAnsi="Century Gothic"/>
        <w:noProof/>
        <w:sz w:val="14"/>
        <w:szCs w:val="16"/>
        <w:lang w:val="es-MX" w:eastAsia="es-MX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6118128" wp14:editId="6894A27C">
              <wp:simplePos x="0" y="0"/>
              <wp:positionH relativeFrom="column">
                <wp:posOffset>4199890</wp:posOffset>
              </wp:positionH>
              <wp:positionV relativeFrom="paragraph">
                <wp:posOffset>280670</wp:posOffset>
              </wp:positionV>
              <wp:extent cx="1685925" cy="504825"/>
              <wp:effectExtent l="0" t="0" r="28575" b="28575"/>
              <wp:wrapNone/>
              <wp:docPr id="2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85925" cy="504825"/>
                      </a:xfrm>
                      <a:prstGeom prst="roundRect">
                        <a:avLst>
                          <a:gd name="adj" fmla="val 16667"/>
                        </a:avLst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wps:spPr>
                    <wps:txbx>
                      <w:txbxContent>
                        <w:p w:rsidR="00513113" w:rsidRPr="00527F08" w:rsidRDefault="00513113" w:rsidP="00513113">
                          <w:pPr>
                            <w:rPr>
                              <w:sz w:val="14"/>
                              <w:lang w:val="es-MX"/>
                            </w:rPr>
                          </w:pPr>
                          <w:r w:rsidRPr="00527F08">
                            <w:rPr>
                              <w:sz w:val="14"/>
                              <w:lang w:val="es-MX"/>
                            </w:rPr>
                            <w:t>CTA.</w:t>
                          </w:r>
                          <w:r>
                            <w:rPr>
                              <w:sz w:val="14"/>
                              <w:lang w:val="es-MX"/>
                            </w:rPr>
                            <w:t xml:space="preserve"> </w:t>
                          </w:r>
                          <w:r w:rsidRPr="00527F08">
                            <w:rPr>
                              <w:sz w:val="14"/>
                              <w:lang w:val="es-MX"/>
                            </w:rPr>
                            <w:t>UAEM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oundrect w14:anchorId="06118128" id="AutoShape 5" o:spid="_x0000_s1034" style="position:absolute;margin-left:330.7pt;margin-top:22.1pt;width:132.75pt;height:39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">
              <v:textbox>
                <w:txbxContent>
                  <w:p w:rsidR="00513113" w:rsidRPr="00527F08" w:rsidRDefault="00513113" w:rsidP="00513113">
                    <w:pPr>
                      <w:rPr>
                        <w:sz w:val="14"/>
                        <w:lang w:val="es-MX"/>
                      </w:rPr>
                    </w:pPr>
                    <w:r w:rsidRPr="00527F08">
                      <w:rPr>
                        <w:sz w:val="14"/>
                        <w:lang w:val="es-MX"/>
                      </w:rPr>
                      <w:t>CTA.</w:t>
                    </w:r>
                    <w:r>
                      <w:rPr>
                        <w:sz w:val="14"/>
                        <w:lang w:val="es-MX"/>
                      </w:rPr>
                      <w:t xml:space="preserve"> </w:t>
                    </w:r>
                    <w:r w:rsidRPr="00527F08">
                      <w:rPr>
                        <w:sz w:val="14"/>
                        <w:lang w:val="es-MX"/>
                      </w:rPr>
                      <w:t>UAEM</w:t>
                    </w:r>
                  </w:p>
                </w:txbxContent>
              </v:textbox>
            </v:roundrect>
          </w:pict>
        </mc:Fallback>
      </mc:AlternateContent>
    </w:r>
    <w:r w:rsidR="008E0018">
      <w:rPr>
        <w:rFonts w:ascii="Arial" w:hAnsi="Arial" w:cs="Arial"/>
        <w:b/>
        <w:i/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92A6FC7" wp14:editId="5C0EDB04">
              <wp:simplePos x="0" y="0"/>
              <wp:positionH relativeFrom="column">
                <wp:posOffset>4285025</wp:posOffset>
              </wp:positionH>
              <wp:positionV relativeFrom="paragraph">
                <wp:posOffset>-116205</wp:posOffset>
              </wp:positionV>
              <wp:extent cx="2009775" cy="371475"/>
              <wp:effectExtent l="0" t="0" r="0" b="0"/>
              <wp:wrapNone/>
              <wp:docPr id="5" name="Cuadro de text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09775" cy="3714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FC4BEB" w:rsidRPr="008E0018" w:rsidRDefault="00FC4BEB" w:rsidP="00FC4BEB">
                          <w:pPr>
                            <w:jc w:val="center"/>
                            <w:rPr>
                              <w:rFonts w:ascii="Avenir LT Std 45 Book" w:hAnsi="Avenir LT Std 45 Book"/>
                              <w:b/>
                              <w:sz w:val="28"/>
                              <w:szCs w:val="28"/>
                              <w:u w:val="single"/>
                              <w:lang w:val="es-MX"/>
                            </w:rPr>
                          </w:pPr>
                          <w:r w:rsidRPr="008E0018">
                            <w:rPr>
                              <w:rFonts w:ascii="Avenir LT Std 45 Book" w:hAnsi="Avenir LT Std 45 Book"/>
                              <w:b/>
                              <w:sz w:val="28"/>
                              <w:szCs w:val="28"/>
                              <w:u w:val="single"/>
                              <w:lang w:val="es-MX"/>
                            </w:rPr>
                            <w:t>MAESTRÍA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5" o:spid="_x0000_s1027" type="#_x0000_t202" style="position:absolute;margin-left:337.4pt;margin-top:-9.15pt;width:158.25pt;height:29.2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" filled="f" stroked="f" strokeweight=".5pt">
              <v:textbox>
                <w:txbxContent>
                  <w:p w:rsidR="00FC4BEB" w:rsidRPr="008E0018" w:rsidRDefault="00FC4BEB" w:rsidP="00FC4BEB">
                    <w:pPr>
                      <w:jc w:val="center"/>
                      <w:rPr>
                        <w:rFonts w:ascii="Avenir LT Std 45 Book" w:hAnsi="Avenir LT Std 45 Book"/>
                        <w:b/>
                        <w:sz w:val="28"/>
                        <w:szCs w:val="28"/>
                        <w:u w:val="single"/>
                        <w:lang w:val="es-MX"/>
                      </w:rPr>
                    </w:pPr>
                    <w:r w:rsidRPr="008E0018">
                      <w:rPr>
                        <w:rFonts w:ascii="Avenir LT Std 45 Book" w:hAnsi="Avenir LT Std 45 Book"/>
                        <w:b/>
                        <w:sz w:val="28"/>
                        <w:szCs w:val="28"/>
                        <w:u w:val="single"/>
                        <w:lang w:val="es-MX"/>
                      </w:rPr>
                      <w:t>MAESTRÍA</w:t>
                    </w:r>
                  </w:p>
                </w:txbxContent>
              </v:textbox>
            </v:shape>
          </w:pict>
        </mc:Fallback>
      </mc:AlternateContent>
    </w:r>
    <w:r w:rsidR="00FD7D79">
      <w:rPr>
        <w:noProof/>
        <w:sz w:val="4"/>
        <w:szCs w:val="4"/>
        <w:lang w:val="es-MX" w:eastAsia="es-MX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40F50B5C" wp14:editId="13C19946">
              <wp:simplePos x="0" y="0"/>
              <wp:positionH relativeFrom="rightMargin">
                <wp:posOffset>-1335405</wp:posOffset>
              </wp:positionH>
              <wp:positionV relativeFrom="paragraph">
                <wp:posOffset>-133350</wp:posOffset>
              </wp:positionV>
              <wp:extent cx="476250" cy="323850"/>
              <wp:effectExtent l="0" t="0" r="0" b="0"/>
              <wp:wrapNone/>
              <wp:docPr id="4" name="Cuadro de tex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76250" cy="3238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FC4BEB" w:rsidRPr="00513113" w:rsidRDefault="00FC4BEB" w:rsidP="00FC4BEB">
                          <w:pPr>
                            <w:rPr>
                              <w:rFonts w:ascii="Bodoni MT Black" w:hAnsi="Bodoni MT Black"/>
                              <w:sz w:val="32"/>
                              <w:szCs w:val="32"/>
                              <w:lang w:val="es-MX"/>
                            </w:rPr>
                          </w:pPr>
                          <w:r w:rsidRPr="00513113">
                            <w:rPr>
                              <w:rFonts w:ascii="Bodoni MT Black" w:hAnsi="Bodoni MT Black"/>
                              <w:sz w:val="32"/>
                              <w:szCs w:val="32"/>
                              <w:lang w:val="es-MX"/>
                            </w:rPr>
                            <w:t>F1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0F50B5C" id="Cuadro de texto 4" o:spid="_x0000_s1036" type="#_x0000_t202" style="position:absolute;margin-left:-105.15pt;margin-top:-10.5pt;width:37.5pt;height:25.5pt;z-index:251665408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" fillcolor="white [3201]" stroked="f" strokeweight=".5pt">
              <v:textbox>
                <w:txbxContent>
                  <w:p w:rsidR="00FC4BEB" w:rsidRPr="00513113" w:rsidRDefault="00FC4BEB" w:rsidP="00FC4BEB">
                    <w:pPr>
                      <w:rPr>
                        <w:rFonts w:ascii="Bodoni MT Black" w:hAnsi="Bodoni MT Black"/>
                        <w:sz w:val="32"/>
                        <w:szCs w:val="32"/>
                        <w:lang w:val="es-MX"/>
                      </w:rPr>
                    </w:pPr>
                    <w:r w:rsidRPr="00513113">
                      <w:rPr>
                        <w:rFonts w:ascii="Bodoni MT Black" w:hAnsi="Bodoni MT Black"/>
                        <w:sz w:val="32"/>
                        <w:szCs w:val="32"/>
                        <w:lang w:val="es-MX"/>
                      </w:rPr>
                      <w:t>F1</w:t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:rsidR="00E75A92" w:rsidRPr="00E75A92" w:rsidRDefault="000926FC" w:rsidP="00E75A92">
    <w:pPr>
      <w:spacing w:after="0" w:line="240" w:lineRule="auto"/>
      <w:ind w:left="1260" w:right="1622"/>
      <w:jc w:val="center"/>
      <w:rPr>
        <w:rFonts w:ascii="Avenir LT Std 45 Book" w:hAnsi="Avenir LT Std 45 Book" w:cs="Arial"/>
        <w:b/>
        <w:i/>
        <w:sz w:val="20"/>
      </w:rPr>
    </w:pPr>
    <w:r w:rsidRPr="00E75A92">
      <w:rPr>
        <w:rFonts w:ascii="Avenir LT Std 45 Book" w:hAnsi="Avenir LT Std 45 Book" w:cs="Arial"/>
        <w:b/>
        <w:i/>
        <w:sz w:val="20"/>
      </w:rPr>
      <w:t xml:space="preserve">Coordinación </w:t>
    </w:r>
    <w:r w:rsidR="00413099" w:rsidRPr="00E75A92">
      <w:rPr>
        <w:rFonts w:ascii="Avenir LT Std 45 Book" w:hAnsi="Avenir LT Std 45 Book" w:cs="Arial"/>
        <w:b/>
        <w:i/>
        <w:sz w:val="20"/>
      </w:rPr>
      <w:t>de Estudios Avanzados</w:t>
    </w:r>
  </w:p>
  <w:p w:rsidR="009A640D" w:rsidRPr="00E75A92" w:rsidRDefault="009A640D" w:rsidP="00E75A92">
    <w:pPr>
      <w:spacing w:after="0" w:line="240" w:lineRule="auto"/>
      <w:ind w:left="1260" w:right="1622"/>
      <w:jc w:val="center"/>
      <w:rPr>
        <w:rFonts w:ascii="Avenir LT Std 45 Book" w:hAnsi="Avenir LT Std 45 Book" w:cs="Arial"/>
        <w:b/>
        <w:i/>
        <w:sz w:val="20"/>
      </w:rPr>
    </w:pPr>
    <w:r w:rsidRPr="00E75A92">
      <w:rPr>
        <w:rFonts w:ascii="Avenir LT Std 45 Book" w:hAnsi="Avenir LT Std 45 Book" w:cs="Arial"/>
        <w:b/>
        <w:i/>
        <w:sz w:val="20"/>
      </w:rPr>
      <w:t>SOLICITUD DE PREINSCRIPCIÓN</w:t>
    </w:r>
  </w:p>
  <w:p w:rsidR="00B52428" w:rsidRPr="00E75A92" w:rsidRDefault="004D2AE9" w:rsidP="00B52428">
    <w:pPr>
      <w:spacing w:after="0" w:line="240" w:lineRule="auto"/>
      <w:ind w:left="1416" w:right="1622" w:hanging="156"/>
      <w:jc w:val="center"/>
      <w:rPr>
        <w:rFonts w:ascii="Avenir LT Std 45 Book" w:hAnsi="Avenir LT Std 45 Book" w:cs="Arial"/>
        <w:b/>
        <w:i/>
        <w:sz w:val="26"/>
        <w:szCs w:val="28"/>
      </w:rPr>
    </w:pPr>
    <w:r w:rsidRPr="00E75A92">
      <w:rPr>
        <w:rFonts w:ascii="Avenir LT Std 45 Book" w:hAnsi="Avenir LT Std 45 Book" w:cs="Arial"/>
        <w:b/>
        <w:i/>
        <w:sz w:val="26"/>
        <w:szCs w:val="28"/>
      </w:rPr>
      <w:t>1 Promoción 201</w:t>
    </w:r>
    <w:r w:rsidR="00527D9E">
      <w:rPr>
        <w:rFonts w:ascii="Avenir LT Std 45 Book" w:hAnsi="Avenir LT Std 45 Book" w:cs="Arial"/>
        <w:b/>
        <w:i/>
        <w:sz w:val="26"/>
        <w:szCs w:val="28"/>
      </w:rPr>
      <w:t>8B</w:t>
    </w:r>
    <w:r w:rsidR="00250619" w:rsidRPr="00E75A92">
      <w:rPr>
        <w:rFonts w:ascii="Avenir LT Std 45 Book" w:hAnsi="Avenir LT Std 45 Book" w:cs="Arial"/>
        <w:b/>
        <w:i/>
        <w:sz w:val="26"/>
        <w:szCs w:val="28"/>
      </w:rPr>
      <w:t xml:space="preserve">  -</w:t>
    </w:r>
    <w:r w:rsidR="004A60BC">
      <w:rPr>
        <w:rFonts w:ascii="Avenir LT Std 45 Book" w:hAnsi="Avenir LT Std 45 Book" w:cs="Arial"/>
        <w:b/>
        <w:i/>
        <w:sz w:val="26"/>
        <w:szCs w:val="28"/>
      </w:rPr>
      <w:t>2020A</w:t>
    </w:r>
    <w:bookmarkStart w:id="0" w:name="_GoBack"/>
    <w:bookmarkEnd w:id="0"/>
  </w:p>
  <w:p w:rsidR="004D2AE9" w:rsidRPr="00E75A92" w:rsidRDefault="004D2AE9" w:rsidP="004D2AE9">
    <w:pPr>
      <w:spacing w:after="0"/>
      <w:ind w:right="49"/>
      <w:jc w:val="center"/>
      <w:rPr>
        <w:rFonts w:ascii="Avenir LT Std 45 Book" w:hAnsi="Avenir LT Std 45 Book" w:cs="Arial"/>
        <w:b/>
        <w:i/>
        <w:sz w:val="16"/>
      </w:rPr>
    </w:pPr>
    <w:r w:rsidRPr="00E75A92">
      <w:rPr>
        <w:rFonts w:ascii="Avenir LT Std 45 Book" w:hAnsi="Avenir LT Std 45 Book"/>
        <w:b/>
        <w:sz w:val="26"/>
        <w:szCs w:val="32"/>
      </w:rPr>
      <w:t>MA</w:t>
    </w:r>
    <w:r w:rsidR="00E75A92" w:rsidRPr="00E75A92">
      <w:rPr>
        <w:rFonts w:ascii="Avenir LT Std 45 Book" w:hAnsi="Avenir LT Std 45 Book"/>
        <w:b/>
        <w:sz w:val="26"/>
        <w:szCs w:val="32"/>
      </w:rPr>
      <w:t>ESTRÍA y DOCTORADO EN INVESTIGACIÓN EDUCATIVA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A60BC" w:rsidRDefault="004A60BC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28F4B3F"/>
    <w:multiLevelType w:val="hybridMultilevel"/>
    <w:tmpl w:val="D9C869F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AE71A2C"/>
    <w:multiLevelType w:val="hybridMultilevel"/>
    <w:tmpl w:val="9362B8F6"/>
    <w:lvl w:ilvl="0" w:tplc="080A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236D"/>
    <w:rsid w:val="00061900"/>
    <w:rsid w:val="000926FC"/>
    <w:rsid w:val="00094AB2"/>
    <w:rsid w:val="000E2BD1"/>
    <w:rsid w:val="000E55AF"/>
    <w:rsid w:val="00106CFE"/>
    <w:rsid w:val="00110CF2"/>
    <w:rsid w:val="00122865"/>
    <w:rsid w:val="00123BC0"/>
    <w:rsid w:val="00126584"/>
    <w:rsid w:val="00130F9D"/>
    <w:rsid w:val="00132E3A"/>
    <w:rsid w:val="00142567"/>
    <w:rsid w:val="00163CB4"/>
    <w:rsid w:val="001828AE"/>
    <w:rsid w:val="001A266F"/>
    <w:rsid w:val="001B2C8D"/>
    <w:rsid w:val="001B7C00"/>
    <w:rsid w:val="001C466B"/>
    <w:rsid w:val="00200D94"/>
    <w:rsid w:val="00206805"/>
    <w:rsid w:val="002137DA"/>
    <w:rsid w:val="00230830"/>
    <w:rsid w:val="00234F05"/>
    <w:rsid w:val="00243649"/>
    <w:rsid w:val="00250619"/>
    <w:rsid w:val="0028416C"/>
    <w:rsid w:val="002914EB"/>
    <w:rsid w:val="002D1BC1"/>
    <w:rsid w:val="00320CC6"/>
    <w:rsid w:val="00345A40"/>
    <w:rsid w:val="0035320A"/>
    <w:rsid w:val="00371076"/>
    <w:rsid w:val="00375323"/>
    <w:rsid w:val="00383956"/>
    <w:rsid w:val="003851B9"/>
    <w:rsid w:val="003A02F1"/>
    <w:rsid w:val="003E2463"/>
    <w:rsid w:val="00413099"/>
    <w:rsid w:val="00431C9E"/>
    <w:rsid w:val="00435C83"/>
    <w:rsid w:val="00436849"/>
    <w:rsid w:val="0045141F"/>
    <w:rsid w:val="00482EF0"/>
    <w:rsid w:val="004866DF"/>
    <w:rsid w:val="004A60BC"/>
    <w:rsid w:val="004C3CC5"/>
    <w:rsid w:val="004C3F6F"/>
    <w:rsid w:val="004D2AE9"/>
    <w:rsid w:val="004F64D7"/>
    <w:rsid w:val="004F6CD2"/>
    <w:rsid w:val="004F7E06"/>
    <w:rsid w:val="0050450F"/>
    <w:rsid w:val="00513113"/>
    <w:rsid w:val="00527D9E"/>
    <w:rsid w:val="00527F08"/>
    <w:rsid w:val="00542692"/>
    <w:rsid w:val="00591F10"/>
    <w:rsid w:val="00594553"/>
    <w:rsid w:val="005C70DF"/>
    <w:rsid w:val="00602FA8"/>
    <w:rsid w:val="00603521"/>
    <w:rsid w:val="00617700"/>
    <w:rsid w:val="00656513"/>
    <w:rsid w:val="00677C3E"/>
    <w:rsid w:val="006A1762"/>
    <w:rsid w:val="006B4B53"/>
    <w:rsid w:val="006B6DB4"/>
    <w:rsid w:val="0071673F"/>
    <w:rsid w:val="00720EA7"/>
    <w:rsid w:val="00722FAD"/>
    <w:rsid w:val="00740B3E"/>
    <w:rsid w:val="00776E66"/>
    <w:rsid w:val="00780FC6"/>
    <w:rsid w:val="00785F56"/>
    <w:rsid w:val="007F0B92"/>
    <w:rsid w:val="00801B80"/>
    <w:rsid w:val="00835E2B"/>
    <w:rsid w:val="00837407"/>
    <w:rsid w:val="00854FEE"/>
    <w:rsid w:val="00855608"/>
    <w:rsid w:val="00860DE8"/>
    <w:rsid w:val="00886F7A"/>
    <w:rsid w:val="008906C6"/>
    <w:rsid w:val="008955CC"/>
    <w:rsid w:val="008B0D7A"/>
    <w:rsid w:val="008D1305"/>
    <w:rsid w:val="008E0018"/>
    <w:rsid w:val="008E62C7"/>
    <w:rsid w:val="00962144"/>
    <w:rsid w:val="00983A15"/>
    <w:rsid w:val="009A0177"/>
    <w:rsid w:val="009A640D"/>
    <w:rsid w:val="009D6C0A"/>
    <w:rsid w:val="009F41E0"/>
    <w:rsid w:val="00A118AF"/>
    <w:rsid w:val="00A12599"/>
    <w:rsid w:val="00A443DE"/>
    <w:rsid w:val="00A76779"/>
    <w:rsid w:val="00A9395D"/>
    <w:rsid w:val="00B0528F"/>
    <w:rsid w:val="00B10468"/>
    <w:rsid w:val="00B203B9"/>
    <w:rsid w:val="00B2268A"/>
    <w:rsid w:val="00B336E5"/>
    <w:rsid w:val="00B52428"/>
    <w:rsid w:val="00B56E76"/>
    <w:rsid w:val="00B67993"/>
    <w:rsid w:val="00B70FB7"/>
    <w:rsid w:val="00BA200F"/>
    <w:rsid w:val="00BA5889"/>
    <w:rsid w:val="00BB2FDE"/>
    <w:rsid w:val="00BD415F"/>
    <w:rsid w:val="00C55C0C"/>
    <w:rsid w:val="00C81B00"/>
    <w:rsid w:val="00CB00B4"/>
    <w:rsid w:val="00CE16C1"/>
    <w:rsid w:val="00CE5F45"/>
    <w:rsid w:val="00CF1227"/>
    <w:rsid w:val="00CF1F04"/>
    <w:rsid w:val="00D00CE2"/>
    <w:rsid w:val="00D06448"/>
    <w:rsid w:val="00D222E2"/>
    <w:rsid w:val="00D50831"/>
    <w:rsid w:val="00D738CE"/>
    <w:rsid w:val="00D8236D"/>
    <w:rsid w:val="00D83D26"/>
    <w:rsid w:val="00DA309C"/>
    <w:rsid w:val="00DA54FB"/>
    <w:rsid w:val="00DC28E1"/>
    <w:rsid w:val="00DC4B38"/>
    <w:rsid w:val="00DE5E10"/>
    <w:rsid w:val="00DF2320"/>
    <w:rsid w:val="00DF54CE"/>
    <w:rsid w:val="00DF657A"/>
    <w:rsid w:val="00E36912"/>
    <w:rsid w:val="00E75A92"/>
    <w:rsid w:val="00E764D8"/>
    <w:rsid w:val="00E83797"/>
    <w:rsid w:val="00EC5C46"/>
    <w:rsid w:val="00EF6A2A"/>
    <w:rsid w:val="00F45DA4"/>
    <w:rsid w:val="00F60F27"/>
    <w:rsid w:val="00FB5DC0"/>
    <w:rsid w:val="00FC4BEB"/>
    <w:rsid w:val="00FD7D79"/>
    <w:rsid w:val="00FF00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FD572611-4533-4B22-B417-AC820FABC2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s-MX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E55AF"/>
    <w:pPr>
      <w:spacing w:after="200" w:line="276" w:lineRule="auto"/>
    </w:pPr>
    <w:rPr>
      <w:sz w:val="22"/>
      <w:szCs w:val="22"/>
      <w:lang w:val="es-CO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71673F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nhideWhenUsed/>
    <w:rsid w:val="000926F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0926FC"/>
  </w:style>
  <w:style w:type="paragraph" w:styleId="Piedepgina">
    <w:name w:val="footer"/>
    <w:basedOn w:val="Normal"/>
    <w:link w:val="PiedepginaCar"/>
    <w:uiPriority w:val="99"/>
    <w:unhideWhenUsed/>
    <w:rsid w:val="000926F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926FC"/>
  </w:style>
  <w:style w:type="paragraph" w:styleId="Textodeglobo">
    <w:name w:val="Balloon Text"/>
    <w:basedOn w:val="Normal"/>
    <w:link w:val="TextodegloboCar"/>
    <w:uiPriority w:val="99"/>
    <w:semiHidden/>
    <w:unhideWhenUsed/>
    <w:rsid w:val="000926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926FC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link w:val="PrrafodelistaCar"/>
    <w:uiPriority w:val="34"/>
    <w:qFormat/>
    <w:rsid w:val="004F6CD2"/>
    <w:pPr>
      <w:ind w:left="720"/>
      <w:contextualSpacing/>
    </w:pPr>
  </w:style>
  <w:style w:type="character" w:customStyle="1" w:styleId="PrrafodelistaCar">
    <w:name w:val="Párrafo de lista Car"/>
    <w:basedOn w:val="Fuentedeprrafopredeter"/>
    <w:link w:val="Prrafodelista"/>
    <w:uiPriority w:val="34"/>
    <w:rsid w:val="004D2AE9"/>
    <w:rPr>
      <w:sz w:val="22"/>
      <w:szCs w:val="22"/>
      <w:lang w:val="es-CO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404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44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98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uario\Documents\posgrado%202014\Respaldo_posgrado_2012\RESPALDO_SECRES_POSGRADO\posgrado%202012\documentos%20de%20escritorio\SOLICITUD%20DE%20INSCRIPCION%206a%20PROMOCION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1D16397-93F6-48A6-BE07-EAABC9BBCD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SOLICITUD DE INSCRIPCION 6a PROMOCION</Template>
  <TotalTime>46</TotalTime>
  <Pages>1</Pages>
  <Words>234</Words>
  <Characters>1293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AmSavS Creation´s 2007</Company>
  <LinksUpToDate>false</LinksUpToDate>
  <CharactersWithSpaces>1524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21</cp:revision>
  <cp:lastPrinted>2016-08-29T16:21:00Z</cp:lastPrinted>
  <dcterms:created xsi:type="dcterms:W3CDTF">2017-03-08T15:42:00Z</dcterms:created>
  <dcterms:modified xsi:type="dcterms:W3CDTF">2018-04-25T18:32:00Z</dcterms:modified>
</cp:coreProperties>
</file>