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Spec="center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3"/>
        <w:gridCol w:w="424"/>
        <w:gridCol w:w="1528"/>
        <w:gridCol w:w="2014"/>
        <w:gridCol w:w="3439"/>
      </w:tblGrid>
      <w:tr w:rsidR="00061900" w:rsidRPr="009F41E0" w:rsidTr="00FC4BEB">
        <w:trPr>
          <w:trHeight w:val="274"/>
        </w:trPr>
        <w:tc>
          <w:tcPr>
            <w:tcW w:w="9923" w:type="dxa"/>
            <w:gridSpan w:val="6"/>
            <w:shd w:val="clear" w:color="auto" w:fill="BFBFBF"/>
          </w:tcPr>
          <w:p w:rsidR="00061900" w:rsidRPr="009F41E0" w:rsidRDefault="00061900" w:rsidP="009F4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E0">
              <w:rPr>
                <w:rFonts w:ascii="Times New Roman" w:hAnsi="Times New Roman"/>
                <w:b/>
              </w:rPr>
              <w:t>DATOS PERSONALES</w:t>
            </w:r>
          </w:p>
        </w:tc>
      </w:tr>
      <w:tr w:rsidR="00061900" w:rsidRPr="004F6CD2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1"/>
        </w:trPr>
        <w:tc>
          <w:tcPr>
            <w:tcW w:w="2942" w:type="dxa"/>
            <w:gridSpan w:val="3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 xml:space="preserve">Apellido paterno: </w:t>
            </w:r>
          </w:p>
        </w:tc>
        <w:tc>
          <w:tcPr>
            <w:tcW w:w="3542" w:type="dxa"/>
            <w:gridSpan w:val="2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Apellido materno:</w:t>
            </w:r>
          </w:p>
        </w:tc>
        <w:tc>
          <w:tcPr>
            <w:tcW w:w="3439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Nombre(s):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2518" w:type="dxa"/>
            <w:gridSpan w:val="2"/>
          </w:tcPr>
          <w:p w:rsidR="00BB2FDE" w:rsidRPr="004F6CD2" w:rsidRDefault="00BB2FDE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No. Cta. UAEM:</w:t>
            </w:r>
          </w:p>
        </w:tc>
        <w:tc>
          <w:tcPr>
            <w:tcW w:w="3966" w:type="dxa"/>
            <w:gridSpan w:val="3"/>
          </w:tcPr>
          <w:p w:rsidR="00BB2FDE" w:rsidRPr="004F6CD2" w:rsidRDefault="003353EB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Maestría</w:t>
            </w:r>
          </w:p>
        </w:tc>
        <w:tc>
          <w:tcPr>
            <w:tcW w:w="3439" w:type="dxa"/>
          </w:tcPr>
          <w:p w:rsidR="00BB2FDE" w:rsidRPr="004F6CD2" w:rsidRDefault="00513113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Facultad de procedencia: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2235" w:type="dxa"/>
          </w:tcPr>
          <w:p w:rsidR="00BB2FDE" w:rsidRPr="004F6CD2" w:rsidRDefault="00BB2FDE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Sexo:</w:t>
            </w:r>
          </w:p>
        </w:tc>
        <w:tc>
          <w:tcPr>
            <w:tcW w:w="2235" w:type="dxa"/>
            <w:gridSpan w:val="3"/>
          </w:tcPr>
          <w:p w:rsidR="00BB2FDE" w:rsidRPr="004F6CD2" w:rsidRDefault="00BB2FDE" w:rsidP="00BB2FDE">
            <w:pPr>
              <w:tabs>
                <w:tab w:val="center" w:pos="2165"/>
              </w:tabs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Edad</w:t>
            </w:r>
          </w:p>
        </w:tc>
        <w:tc>
          <w:tcPr>
            <w:tcW w:w="5453" w:type="dxa"/>
            <w:gridSpan w:val="2"/>
          </w:tcPr>
          <w:p w:rsidR="00BB2FDE" w:rsidRPr="004F6CD2" w:rsidRDefault="00BB2FD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CURP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2518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4"/>
                <w:szCs w:val="14"/>
              </w:rPr>
            </w:pPr>
            <w:r w:rsidRPr="004F6CD2">
              <w:rPr>
                <w:rFonts w:ascii="Century Gothic" w:hAnsi="Century Gothic"/>
                <w:sz w:val="14"/>
                <w:szCs w:val="14"/>
              </w:rPr>
              <w:t>Fecha de nacimiento</w:t>
            </w:r>
            <w:r w:rsidR="00BB2FDE" w:rsidRPr="004F6CD2">
              <w:rPr>
                <w:rFonts w:ascii="Century Gothic" w:hAnsi="Century Gothic"/>
                <w:sz w:val="14"/>
                <w:szCs w:val="14"/>
              </w:rPr>
              <w:t>(</w:t>
            </w:r>
            <w:proofErr w:type="spellStart"/>
            <w:r w:rsidR="00BB2FDE" w:rsidRPr="004F6CD2">
              <w:rPr>
                <w:rFonts w:ascii="Century Gothic" w:hAnsi="Century Gothic"/>
                <w:sz w:val="14"/>
                <w:szCs w:val="14"/>
              </w:rPr>
              <w:t>dd</w:t>
            </w:r>
            <w:proofErr w:type="spellEnd"/>
            <w:r w:rsidR="00BB2FDE" w:rsidRPr="004F6CD2">
              <w:rPr>
                <w:rFonts w:ascii="Century Gothic" w:hAnsi="Century Gothic"/>
                <w:sz w:val="14"/>
                <w:szCs w:val="14"/>
              </w:rPr>
              <w:t>/mm/</w:t>
            </w:r>
            <w:proofErr w:type="spellStart"/>
            <w:r w:rsidR="00BB2FDE" w:rsidRPr="004F6CD2">
              <w:rPr>
                <w:rFonts w:ascii="Century Gothic" w:hAnsi="Century Gothic"/>
                <w:sz w:val="14"/>
                <w:szCs w:val="14"/>
              </w:rPr>
              <w:t>aa</w:t>
            </w:r>
            <w:proofErr w:type="spellEnd"/>
            <w:r w:rsidR="00BB2FDE" w:rsidRPr="004F6CD2">
              <w:rPr>
                <w:rFonts w:ascii="Century Gothic" w:hAnsi="Century Gothic"/>
                <w:sz w:val="14"/>
                <w:szCs w:val="14"/>
              </w:rPr>
              <w:t>)</w:t>
            </w:r>
          </w:p>
        </w:tc>
        <w:tc>
          <w:tcPr>
            <w:tcW w:w="3966" w:type="dxa"/>
            <w:gridSpan w:val="3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Lugar de nacimiento:</w:t>
            </w:r>
            <w:r w:rsidR="00FB5DC0" w:rsidRPr="004F6CD2">
              <w:rPr>
                <w:rFonts w:ascii="Century Gothic" w:hAnsi="Century Gothic"/>
                <w:sz w:val="16"/>
                <w:szCs w:val="16"/>
              </w:rPr>
              <w:t>(Municipio y Estado)</w:t>
            </w:r>
          </w:p>
        </w:tc>
        <w:tc>
          <w:tcPr>
            <w:tcW w:w="3439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Estado civil: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celular:</w:t>
            </w:r>
          </w:p>
        </w:tc>
        <w:tc>
          <w:tcPr>
            <w:tcW w:w="5453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alterno: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trabajo:</w:t>
            </w:r>
          </w:p>
        </w:tc>
        <w:tc>
          <w:tcPr>
            <w:tcW w:w="5453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electrónico:</w:t>
            </w:r>
          </w:p>
          <w:p w:rsidR="005C70DF" w:rsidRPr="004F6CD2" w:rsidRDefault="005C70DF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alterno:</w:t>
            </w:r>
          </w:p>
        </w:tc>
      </w:tr>
    </w:tbl>
    <w:p w:rsidR="00130F9D" w:rsidRPr="00CB00B4" w:rsidRDefault="00130F9D" w:rsidP="00CB00B4">
      <w:pPr>
        <w:spacing w:after="0" w:line="240" w:lineRule="auto"/>
        <w:rPr>
          <w:rFonts w:ascii="Century Gothic" w:hAnsi="Century Gothic"/>
          <w:sz w:val="10"/>
          <w:szCs w:val="10"/>
        </w:rPr>
      </w:pPr>
    </w:p>
    <w:tbl>
      <w:tblPr>
        <w:tblpPr w:leftFromText="141" w:rightFromText="141" w:vertAnchor="text" w:horzAnchor="margin" w:tblpX="-567" w:tblpY="11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0"/>
        <w:gridCol w:w="1276"/>
        <w:gridCol w:w="1418"/>
        <w:gridCol w:w="2399"/>
      </w:tblGrid>
      <w:tr w:rsidR="00130F9D" w:rsidRPr="00CB00B4" w:rsidTr="00BB2FDE">
        <w:tc>
          <w:tcPr>
            <w:tcW w:w="9923" w:type="dxa"/>
            <w:gridSpan w:val="4"/>
            <w:shd w:val="clear" w:color="auto" w:fill="BFBFBF"/>
          </w:tcPr>
          <w:p w:rsidR="00130F9D" w:rsidRPr="00CB00B4" w:rsidRDefault="00130F9D" w:rsidP="00BB2FD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DOMICILIO</w:t>
            </w:r>
          </w:p>
        </w:tc>
      </w:tr>
      <w:tr w:rsidR="00130F9D" w:rsidRPr="00CB00B4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7524" w:type="dxa"/>
            <w:gridSpan w:val="3"/>
          </w:tcPr>
          <w:p w:rsidR="00130F9D" w:rsidRPr="00CB00B4" w:rsidRDefault="00130F9D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Calle:</w:t>
            </w:r>
          </w:p>
        </w:tc>
        <w:tc>
          <w:tcPr>
            <w:tcW w:w="2399" w:type="dxa"/>
          </w:tcPr>
          <w:p w:rsidR="00130F9D" w:rsidRPr="00CB00B4" w:rsidRDefault="00130F9D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Número</w:t>
            </w:r>
          </w:p>
        </w:tc>
      </w:tr>
      <w:tr w:rsidR="00B203B9" w:rsidRPr="00CB00B4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4830" w:type="dxa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Colonia:</w:t>
            </w:r>
          </w:p>
        </w:tc>
        <w:tc>
          <w:tcPr>
            <w:tcW w:w="2694" w:type="dxa"/>
            <w:gridSpan w:val="2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Estado:</w:t>
            </w:r>
          </w:p>
        </w:tc>
        <w:tc>
          <w:tcPr>
            <w:tcW w:w="2399" w:type="dxa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Ciudad:</w:t>
            </w:r>
          </w:p>
        </w:tc>
      </w:tr>
      <w:tr w:rsidR="00B203B9" w:rsidRPr="00CB00B4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2"/>
        </w:trPr>
        <w:tc>
          <w:tcPr>
            <w:tcW w:w="6106" w:type="dxa"/>
            <w:gridSpan w:val="2"/>
          </w:tcPr>
          <w:p w:rsidR="00B203B9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Teléfono particular:</w:t>
            </w:r>
          </w:p>
        </w:tc>
        <w:tc>
          <w:tcPr>
            <w:tcW w:w="3817" w:type="dxa"/>
            <w:gridSpan w:val="2"/>
          </w:tcPr>
          <w:p w:rsidR="00835E2B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Código postal:</w:t>
            </w:r>
          </w:p>
        </w:tc>
      </w:tr>
    </w:tbl>
    <w:p w:rsidR="00B67993" w:rsidRPr="00BB2FDE" w:rsidRDefault="00B67993" w:rsidP="001A266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5261"/>
        <w:gridCol w:w="992"/>
        <w:gridCol w:w="680"/>
        <w:gridCol w:w="2297"/>
      </w:tblGrid>
      <w:tr w:rsidR="00B67993" w:rsidRPr="00CB00B4" w:rsidTr="004F6CD2">
        <w:tc>
          <w:tcPr>
            <w:tcW w:w="693" w:type="dxa"/>
            <w:shd w:val="clear" w:color="auto" w:fill="BFBFBF"/>
          </w:tcPr>
          <w:p w:rsidR="00B67993" w:rsidRPr="00CB00B4" w:rsidRDefault="00B67993" w:rsidP="009F41E0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BFBFBF"/>
          </w:tcPr>
          <w:p w:rsidR="00B67993" w:rsidRPr="00CB00B4" w:rsidRDefault="0035320A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Copia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imple de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D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ocumento</w:t>
            </w:r>
          </w:p>
        </w:tc>
        <w:tc>
          <w:tcPr>
            <w:tcW w:w="2297" w:type="dxa"/>
            <w:shd w:val="clear" w:color="auto" w:fill="BFBFBF"/>
          </w:tcPr>
          <w:p w:rsidR="00B67993" w:rsidRPr="00CB00B4" w:rsidRDefault="00F60F27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C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opia</w:t>
            </w:r>
            <w:r w:rsidR="00785F56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 en 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F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older</w:t>
            </w: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Compr</w:t>
            </w:r>
            <w:r w:rsidR="003D050F">
              <w:rPr>
                <w:rFonts w:ascii="Century Gothic" w:hAnsi="Century Gothic"/>
                <w:sz w:val="18"/>
                <w:szCs w:val="18"/>
              </w:rPr>
              <w:t>obante de Registro en Línea y Cé</w:t>
            </w:r>
            <w:r w:rsidRPr="00715ED3">
              <w:rPr>
                <w:rFonts w:ascii="Century Gothic" w:hAnsi="Century Gothic"/>
                <w:sz w:val="18"/>
                <w:szCs w:val="18"/>
              </w:rPr>
              <w:t>dula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Acta de Nacimiento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Certificado Total (Promedio 8.0)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3353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 xml:space="preserve">Título de </w:t>
            </w:r>
            <w:r w:rsidR="003353EB" w:rsidRPr="00715ED3">
              <w:rPr>
                <w:rFonts w:ascii="Century Gothic" w:hAnsi="Century Gothic"/>
                <w:sz w:val="18"/>
                <w:szCs w:val="18"/>
              </w:rPr>
              <w:t>Maestría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 xml:space="preserve">Carta de Exposición de Motivos                                            </w:t>
            </w:r>
            <w:r w:rsidR="00715ED3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715ED3">
              <w:rPr>
                <w:rFonts w:ascii="Century Gothic" w:hAnsi="Century Gothic"/>
                <w:sz w:val="18"/>
                <w:szCs w:val="18"/>
              </w:rPr>
              <w:t>(F2)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Protocolo de Tesis                                                                     (F3)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</w:t>
            </w:r>
            <w:r w:rsidRPr="00715ED3">
              <w:rPr>
                <w:rFonts w:ascii="Century Gothic" w:hAnsi="Century Gothic" w:cs="Arial"/>
                <w:sz w:val="18"/>
                <w:szCs w:val="18"/>
              </w:rPr>
              <w:t>onstancia de comprensión de lectura del idioma inglés u otro idioma diferente al español, expedida por la Facultad de Lenguas de la UAEMéx.</w:t>
            </w:r>
            <w:r w:rsidRPr="00715ED3">
              <w:rPr>
                <w:rFonts w:ascii="Century Gothic" w:hAnsi="Century Gothic"/>
                <w:sz w:val="18"/>
                <w:szCs w:val="18"/>
              </w:rPr>
              <w:t xml:space="preserve"> (</w:t>
            </w:r>
            <w:proofErr w:type="spellStart"/>
            <w:r w:rsidRPr="00715ED3">
              <w:rPr>
                <w:rFonts w:ascii="Century Gothic" w:hAnsi="Century Gothic"/>
                <w:sz w:val="18"/>
                <w:szCs w:val="18"/>
              </w:rPr>
              <w:t>Prom</w:t>
            </w:r>
            <w:proofErr w:type="spellEnd"/>
            <w:r w:rsidRPr="00715ED3">
              <w:rPr>
                <w:rFonts w:ascii="Century Gothic" w:hAnsi="Century Gothic"/>
                <w:sz w:val="18"/>
                <w:szCs w:val="18"/>
              </w:rPr>
              <w:t>. 7.0)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715ED3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 w:cs="Arial"/>
                <w:sz w:val="18"/>
                <w:szCs w:val="18"/>
              </w:rPr>
              <w:t>Dos cartas de recomendación académica emitidas por Doctores con trayectoria reconocida (SNI, PRODEP)                                  (F4).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 w:cs="Arial"/>
                <w:sz w:val="18"/>
                <w:szCs w:val="18"/>
              </w:rPr>
              <w:t xml:space="preserve">Presentar el </w:t>
            </w:r>
            <w:proofErr w:type="spellStart"/>
            <w:r w:rsidRPr="00715ED3">
              <w:rPr>
                <w:rFonts w:ascii="Century Gothic" w:hAnsi="Century Gothic" w:cs="Arial"/>
                <w:sz w:val="18"/>
                <w:szCs w:val="18"/>
              </w:rPr>
              <w:t>Exani</w:t>
            </w:r>
            <w:proofErr w:type="spellEnd"/>
            <w:r w:rsidRPr="00715ED3">
              <w:rPr>
                <w:rFonts w:ascii="Century Gothic" w:hAnsi="Century Gothic" w:cs="Arial"/>
                <w:sz w:val="18"/>
                <w:szCs w:val="18"/>
              </w:rPr>
              <w:t xml:space="preserve"> III del CENE</w:t>
            </w:r>
            <w:r w:rsidR="003353EB" w:rsidRPr="00715ED3">
              <w:rPr>
                <w:rFonts w:ascii="Century Gothic" w:hAnsi="Century Gothic" w:cs="Arial"/>
                <w:sz w:val="18"/>
                <w:szCs w:val="18"/>
              </w:rPr>
              <w:t>VAL, obteniendo un puntaje de 11</w:t>
            </w:r>
            <w:r w:rsidRPr="00715ED3">
              <w:rPr>
                <w:rFonts w:ascii="Century Gothic" w:hAnsi="Century Gothic" w:cs="Arial"/>
                <w:sz w:val="18"/>
                <w:szCs w:val="18"/>
              </w:rPr>
              <w:t>00 puntos.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Currículum Vitae (3 cuartillas)3 últimos años documentos probatorios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FC4BEB" w:rsidP="008908E7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 w:cs="Arial"/>
                <w:sz w:val="18"/>
                <w:szCs w:val="18"/>
              </w:rPr>
              <w:t xml:space="preserve">Entrevista con los integrantes de la Línea </w:t>
            </w:r>
            <w:r w:rsidR="008908E7">
              <w:rPr>
                <w:rFonts w:ascii="Century Gothic" w:hAnsi="Century Gothic" w:cs="Arial"/>
                <w:sz w:val="18"/>
                <w:szCs w:val="18"/>
              </w:rPr>
              <w:t>de Generación y Aplicación del Conocimiento a incorporarse</w:t>
            </w:r>
            <w:r w:rsidRPr="00715ED3">
              <w:rPr>
                <w:rFonts w:ascii="Century Gothic" w:hAnsi="Century Gothic" w:cs="Arial"/>
                <w:sz w:val="18"/>
                <w:szCs w:val="18"/>
              </w:rPr>
              <w:t>(F5)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4F6CD2">
        <w:tc>
          <w:tcPr>
            <w:tcW w:w="693" w:type="dxa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Recibo de Inscripción</w:t>
            </w:r>
          </w:p>
        </w:tc>
        <w:tc>
          <w:tcPr>
            <w:tcW w:w="2297" w:type="dxa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4F6CD2">
        <w:tc>
          <w:tcPr>
            <w:tcW w:w="693" w:type="dxa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CURP</w:t>
            </w:r>
          </w:p>
        </w:tc>
        <w:tc>
          <w:tcPr>
            <w:tcW w:w="2297" w:type="dxa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513113">
        <w:tc>
          <w:tcPr>
            <w:tcW w:w="693" w:type="dxa"/>
            <w:shd w:val="clear" w:color="auto" w:fill="FFFFFF" w:themeFill="background1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FFFFFF" w:themeFill="background1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 xml:space="preserve">8 Fotografías tamaño infantil (b/n) </w:t>
            </w:r>
          </w:p>
        </w:tc>
        <w:tc>
          <w:tcPr>
            <w:tcW w:w="2297" w:type="dxa"/>
            <w:shd w:val="clear" w:color="auto" w:fill="FFFFFF" w:themeFill="background1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B10468">
        <w:tc>
          <w:tcPr>
            <w:tcW w:w="693" w:type="dxa"/>
            <w:shd w:val="clear" w:color="auto" w:fill="A6A6A6" w:themeFill="background1" w:themeFillShade="A6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6A6A6" w:themeFill="background1" w:themeFillShade="A6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Identificación Oficial (IFE o  pasaporte)</w:t>
            </w:r>
          </w:p>
        </w:tc>
        <w:tc>
          <w:tcPr>
            <w:tcW w:w="2297" w:type="dxa"/>
            <w:shd w:val="clear" w:color="auto" w:fill="A6A6A6" w:themeFill="background1" w:themeFillShade="A6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594553">
        <w:trPr>
          <w:trHeight w:val="340"/>
        </w:trPr>
        <w:tc>
          <w:tcPr>
            <w:tcW w:w="5954" w:type="dxa"/>
            <w:gridSpan w:val="2"/>
            <w:vMerge w:val="restart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FIRMA DEL SOLICITANTE:</w:t>
            </w: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COTEJÓ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</w:tr>
      <w:tr w:rsidR="00FC4BEB" w:rsidRPr="00CB00B4" w:rsidTr="00CB00B4">
        <w:trPr>
          <w:trHeight w:val="380"/>
        </w:trPr>
        <w:tc>
          <w:tcPr>
            <w:tcW w:w="5954" w:type="dxa"/>
            <w:gridSpan w:val="2"/>
            <w:vMerge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FECHA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425282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>
              <w:rPr>
                <w:rFonts w:ascii="Century Gothic" w:hAnsi="Century Gothic" w:cs="Arial"/>
                <w:b/>
                <w:i/>
                <w:sz w:val="16"/>
                <w:szCs w:val="20"/>
              </w:rPr>
              <w:t xml:space="preserve">__________/                   </w:t>
            </w:r>
            <w:r w:rsidR="003353EB">
              <w:rPr>
                <w:rFonts w:ascii="Century Gothic" w:hAnsi="Century Gothic" w:cs="Arial"/>
                <w:b/>
                <w:i/>
                <w:sz w:val="16"/>
                <w:szCs w:val="20"/>
              </w:rPr>
              <w:t>/2017</w:t>
            </w:r>
          </w:p>
        </w:tc>
      </w:tr>
    </w:tbl>
    <w:p w:rsidR="003353EB" w:rsidRDefault="003353EB">
      <w:pPr>
        <w:spacing w:after="0" w:line="240" w:lineRule="auto"/>
        <w:rPr>
          <w:sz w:val="4"/>
          <w:szCs w:val="4"/>
        </w:rPr>
      </w:pPr>
      <w:bookmarkStart w:id="0" w:name="_GoBack"/>
      <w:bookmarkEnd w:id="0"/>
    </w:p>
    <w:sectPr w:rsidR="003353EB" w:rsidSect="00FC4B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7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D4A" w:rsidRDefault="006F3D4A" w:rsidP="000926FC">
      <w:pPr>
        <w:spacing w:after="0" w:line="240" w:lineRule="auto"/>
      </w:pPr>
      <w:r>
        <w:separator/>
      </w:r>
    </w:p>
  </w:endnote>
  <w:endnote w:type="continuationSeparator" w:id="0">
    <w:p w:rsidR="006F3D4A" w:rsidRDefault="006F3D4A" w:rsidP="0009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3F9" w:rsidRDefault="00B233F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3F9" w:rsidRDefault="00B233F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3F9" w:rsidRDefault="00B233F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D4A" w:rsidRDefault="006F3D4A" w:rsidP="000926FC">
      <w:pPr>
        <w:spacing w:after="0" w:line="240" w:lineRule="auto"/>
      </w:pPr>
      <w:r>
        <w:separator/>
      </w:r>
    </w:p>
  </w:footnote>
  <w:footnote w:type="continuationSeparator" w:id="0">
    <w:p w:rsidR="006F3D4A" w:rsidRDefault="006F3D4A" w:rsidP="0009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3F9" w:rsidRDefault="00B233F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6FC" w:rsidRDefault="00B233F9" w:rsidP="000926FC">
    <w:pPr>
      <w:ind w:right="1620"/>
      <w:rPr>
        <w:rFonts w:ascii="Century Gothic" w:hAnsi="Century Gothic"/>
        <w:b/>
        <w:i/>
      </w:rPr>
    </w:pPr>
    <w:r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531FE3" wp14:editId="03FAF147">
              <wp:simplePos x="0" y="0"/>
              <wp:positionH relativeFrom="column">
                <wp:posOffset>4272915</wp:posOffset>
              </wp:positionH>
              <wp:positionV relativeFrom="paragraph">
                <wp:posOffset>302895</wp:posOffset>
              </wp:positionV>
              <wp:extent cx="1676400" cy="504825"/>
              <wp:effectExtent l="0" t="0" r="19050" b="2857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76400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CTA.</w:t>
                          </w:r>
                          <w:r>
                            <w:rPr>
                              <w:sz w:val="14"/>
                              <w:lang w:val="es-MX"/>
                            </w:rPr>
                            <w:t xml:space="preserve"> </w:t>
                          </w:r>
                          <w:r w:rsidRPr="00527F08">
                            <w:rPr>
                              <w:sz w:val="14"/>
                              <w:lang w:val="es-MX"/>
                            </w:rPr>
                            <w:t>UAEM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4531FE3" id="AutoShape 5" o:spid="_x0000_s1026" style="position:absolute;margin-left:336.45pt;margin-top:23.85pt;width:132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CTA.</w:t>
                    </w:r>
                    <w:r>
                      <w:rPr>
                        <w:sz w:val="14"/>
                        <w:lang w:val="es-MX"/>
                      </w:rPr>
                      <w:t xml:space="preserve"> </w:t>
                    </w:r>
                    <w:proofErr w:type="spellStart"/>
                    <w:r w:rsidRPr="00527F08">
                      <w:rPr>
                        <w:sz w:val="14"/>
                        <w:lang w:val="es-MX"/>
                      </w:rPr>
                      <w:t>UAEM</w:t>
                    </w:r>
                    <w:proofErr w:type="spellEnd"/>
                  </w:p>
                </w:txbxContent>
              </v:textbox>
            </v:roundrect>
          </w:pict>
        </mc:Fallback>
      </mc:AlternateContent>
    </w:r>
    <w:r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AC0D1D" wp14:editId="757FF76F">
              <wp:simplePos x="0" y="0"/>
              <wp:positionH relativeFrom="column">
                <wp:posOffset>-327660</wp:posOffset>
              </wp:positionH>
              <wp:positionV relativeFrom="paragraph">
                <wp:posOffset>302895</wp:posOffset>
              </wp:positionV>
              <wp:extent cx="1457325" cy="514350"/>
              <wp:effectExtent l="0" t="0" r="28575" b="1905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7325" cy="514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CVU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AAC0D1D" id="AutoShape 4" o:spid="_x0000_s1027" style="position:absolute;margin-left:-25.8pt;margin-top:23.85pt;width:114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proofErr w:type="spellStart"/>
                    <w:r w:rsidRPr="00527F08">
                      <w:rPr>
                        <w:sz w:val="14"/>
                        <w:lang w:val="es-MX"/>
                      </w:rPr>
                      <w:t>CVU</w:t>
                    </w:r>
                    <w:proofErr w:type="spellEnd"/>
                  </w:p>
                </w:txbxContent>
              </v:textbox>
            </v:roundrect>
          </w:pict>
        </mc:Fallback>
      </mc:AlternateContent>
    </w:r>
    <w:r>
      <w:rPr>
        <w:noProof/>
        <w:sz w:val="4"/>
        <w:szCs w:val="4"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3993E8" wp14:editId="30EC171B">
              <wp:simplePos x="0" y="0"/>
              <wp:positionH relativeFrom="rightMargin">
                <wp:posOffset>-1487805</wp:posOffset>
              </wp:positionH>
              <wp:positionV relativeFrom="paragraph">
                <wp:posOffset>-123825</wp:posOffset>
              </wp:positionV>
              <wp:extent cx="476250" cy="3238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250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513113" w:rsidRDefault="00FC4BEB" w:rsidP="00FC4BEB">
                          <w:pPr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</w:pPr>
                          <w:r w:rsidRPr="00513113"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  <w:t>F1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993E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margin-left:-117.15pt;margin-top:-9.75pt;width:37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" fillcolor="white [3201]" stroked="f" strokeweight=".5pt">
              <v:textbox>
                <w:txbxContent>
                  <w:p w:rsidR="00FC4BEB" w:rsidRPr="00513113" w:rsidRDefault="00FC4BEB" w:rsidP="00FC4BEB">
                    <w:pPr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</w:pPr>
                    <w:proofErr w:type="spellStart"/>
                    <w:r w:rsidRPr="00513113"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  <w:t>F1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b/>
        <w:i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4339590</wp:posOffset>
              </wp:positionH>
              <wp:positionV relativeFrom="paragraph">
                <wp:posOffset>-125730</wp:posOffset>
              </wp:positionV>
              <wp:extent cx="2009775" cy="3429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775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B233F9" w:rsidRDefault="00436212" w:rsidP="00FC4BEB">
                          <w:pPr>
                            <w:jc w:val="center"/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</w:pPr>
                          <w:r w:rsidRPr="00B233F9"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  <w:t>DOCTORADO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9" type="#_x0000_t202" style="position:absolute;margin-left:341.7pt;margin-top:-9.9pt;width:158.25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" filled="f" stroked="f" strokeweight=".5pt">
              <v:textbox>
                <w:txbxContent>
                  <w:p w:rsidR="00FC4BEB" w:rsidRPr="00B233F9" w:rsidRDefault="00436212" w:rsidP="00FC4BEB">
                    <w:pPr>
                      <w:jc w:val="center"/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</w:pPr>
                    <w:r w:rsidRPr="00B233F9"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  <w:t>DOCTORADO</w:t>
                    </w:r>
                  </w:p>
                </w:txbxContent>
              </v:textbox>
            </v:shape>
          </w:pict>
        </mc:Fallback>
      </mc:AlternateContent>
    </w:r>
    <w:r w:rsidR="00715ED3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FC11679" wp14:editId="7D87D288">
              <wp:simplePos x="0" y="0"/>
              <wp:positionH relativeFrom="column">
                <wp:posOffset>-876300</wp:posOffset>
              </wp:positionH>
              <wp:positionV relativeFrom="paragraph">
                <wp:posOffset>-314960</wp:posOffset>
              </wp:positionV>
              <wp:extent cx="7423150" cy="9664700"/>
              <wp:effectExtent l="0" t="0" r="635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6" name="Grupo 6"/>
                      <wpg:cNvGrpSpPr/>
                      <wpg:grpSpPr>
                        <a:xfrm>
                          <a:off x="0" y="0"/>
                          <a:ext cx="7287260" cy="9548495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upo 8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0" y="0"/>
                            <a:chExt cx="1093470" cy="845820"/>
                          </a:xfrm>
                        </wpg:grpSpPr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52450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289B" w:rsidRPr="00D73C36" w:rsidRDefault="0031289B" w:rsidP="0031289B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8B5EA6"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 w:rsidRPr="008B5EA6"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075" y="0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C11679" id="Grupo 3" o:spid="_x0000_s1030" style="position:absolute;margin-left:-69pt;margin-top:-24.8pt;width:584.5pt;height:761pt;z-index:251667456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BUEVMRVJJQSBPRklDSUwgMjAx&#10;Ny0yMDIx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ctMDYtMTRUMTI6NDM6NTQt&#10;MDU6MDA8L3htcDpNZXRhZGF0YURhdGU+CiAgICAgICAgIDx4bXA6TW9kaWZ5RGF0ZT4yMDE3LTA2&#10;LTE0VDE3OjQzOjU2WjwveG1wOk1vZGlmeURhdGU+CiAgICAgICAgIDx4bXA6Q3JlYXRlRGF0ZT4y&#10;MDE3LTA2LTE0VDEyOjQzOjU0LTA1OjAwPC94bXA6Q3JlYXRlRGF0ZT4KICAgICAgICAgPHhtcDpD&#10;cmVhdG9yVG9vbD5BZG9iZSBJbGx1c3RyYXRvciBDUzY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0ODwveG1wR0ltZzpoZWlnaHQ+CiAgICAgICAgICAgICAgICAgIDx4&#10;bXBHSW1nOmZvcm1hdD5KUEVHPC94bXBHSW1nOmZvcm1hdD4KICAgICAgICAgICAgICAgICAgPHht&#10;cEdJbWc6aW1hZ2U+LzlqLzRBQVFTa1pKUmdBQkFnRUF5QURJQUFELzdRQXNVR2h2ZEc5emFHOXdJ&#10;RE11TUFBNFFrbE5BKzBBQUFBQUFCQUF5QUFBQUFFQSYjeEE7QVFE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N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1dWlkOmYzMDBkMzZh&#10;LTNlYWUtNDkzNS1hMmRkLWFjNDgzYjQ0YWM0Njwvc3RSZWY6aW5zdGFuY2VJRD4KICAgICAgICAg&#10;ICAgPHN0UmVmOmRvY3VtZW50SUQ+eG1wLmRpZDpDNzREMDQ5QkQ2NDdFNzExOUNDRjlGRDY1NzU1&#10;NUNDMj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Qzc0RDA0OUJENjQ3RTcxMTlDQ0Y5RkQ2NTc1NTVDQzI8L3N0RXZ0&#10;Omluc3RhbmNlSUQ+CiAgICAgICAgICAgICAgICAgIDxzdEV2dDp3aGVuPjIwMTctMDYtMDJUMTY6&#10;NTQ6MjMtMDU6MDA8L3N0RXZ0OndoZW4+CiAgICAgICAgICAgICAgICAgIDxzdEV2dDpzb2Z0d2Fy&#10;ZUFnZW50PkFkb2JlIElsbHVzdHJhdG9yIENTNi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QzpcVXNlcnNcRGlzZcOxb1xEb2N1bWVudHNc&#10;MjAxNC0yMDE4XGVzY3VkbyB1YWVtZXgucG5n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kM6XFVzZXJzXERpc2XDsW9cRG9j&#10;dW1lbnRzXDIwMTQtMjAxOFxlc2N1ZG8gdWFlbWV4LnBuZz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DOlxVc2Vyc1xEaXNl&#10;w7FvXERvY3VtZW50c1wyMDE0LTIwMThcZXNjdWRvIHVhZW1leC5wbmc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k4T&#10;+bxRIfTAUy/wxFZA7sZaUezHX2LnxmRz4sVpgt3BcY/ZvX2Y1bqKndK3lKPPtJynzLGiq8qtp6/H&#10;qq2zxKeytsClsrbApbK2wKWytsClsrbApbK2wKWytsClsrbApbK2wKWytsClsrbApbK2wKWytsCl&#10;srbApbK2wKWytv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XzgIA3tMSAN3VKSHg1DZa3tBAkNnO&#10;U5nTymyhz8aAp8zDjqzKv5Svx7yXs8W5mrbDt5y5wrWdu8Gznr3AsaC/v6+iwL6upsG9ranBva2p&#10;wb2tqcG9ranBva2pwb2tqcG9ranBva2pwb2tqcG9ranBva2pwb2tqcG9ranBva2pwb2tqcH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TwA+L1IBPDGVAzrzV4b6NBpLuTRc0Lh0X1W3s6HadvKkHnYxpiH1MCek9K7&#10;pJzPtqijzLGsqcmrsK/FprSzwaG0s8GhtLPBobSzwaG0s8GhtLPBobSzwaG0s8GhtLPBobSzwaG0&#10;s8GhtLPBobSzwaG0s8GhtLPBobSz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i/f//////////////////////////////////&#10;////+9bI8v///////////////////////////////////////+ne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v/f/////////////////////////////////////7&#10;07qyyf/////////////////////////////////////YrI6FquT/////////////////////////&#10;/////////+7EmXVkndn/////////////////////////////////+vPkuZCBntz/////////////&#10;////////////////////////5r+xve/////////////////////////////////////////z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Ty8vLz9PPz8vH0////////////////&#10;////////////uZuampudn6ChpbvY////////////////////////////oldLS01OU2WFqc/1////&#10;////////////////////////slUAHj5egaXJ7///////////////////////////////zG9CZISl&#10;yvD/////////////////////////////////7J+IrM3v////////////////////////////////&#10;/////+PU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">
              <v:group id="Grupo 6" o:spid="_x0000_s1031" style="position:absolute;width:72872;height:95484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2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N8/DBAAAA2gAAAA8AAABkcnMvZG93bnJldi54bWxEj9GKwjAURN8X/IdwhX1bU0V2pRpFBBdB&#10;fbD6AZfk2habm5Jk2/r3G2FhH4eZOcOsNoNtREc+1I4VTCcZCGLtTM2lgtt1/7EAESKywcYxKXhS&#10;gM169LbC3LieL9QVsRQJwiFHBVWMbS5l0BVZDBPXEifv7rzFmKQvpfHYJ7ht5CzLPqXFmtNChS3t&#10;KtKP4scqOH/rm/aD7U/dSR7bqSzms8dTqffxsF2CiDTE//Bf+2AUfMHrSr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N8/DBAAAA2gAAAA8AAAAAAAAAAAAAAAAAnwIA&#10;AGRycy9kb3ducmV2LnhtbFBLBQYAAAAABAAEAPcAAACNAwAAAAA=&#10;">
                  <v:imagedata r:id="rId4" o:title=""/>
                  <v:path arrowok="t"/>
                </v:shape>
                <v:group id="Grupo 8" o:spid="_x0000_s1033" style="position:absolute;left:61940;top:87028;width:10935;height:845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Cuadro de texto 2" o:spid="_x0000_s1034" type="#_x0000_t202" style="position:absolute;top:5524;width:1093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31289B" w:rsidRPr="00D73C36" w:rsidRDefault="0031289B" w:rsidP="0031289B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B5EA6"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 w:rsidRPr="008B5EA6"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5" type="#_x0000_t75" style="position:absolute;left:2190;width:6230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nvHAAAAA2wAAAA8AAABkcnMvZG93bnJldi54bWxEj02LwkAMhu+C/2GI4EV06i4rUp2KKAte&#10;dQWvoRPb0k6mdEat/npzEPaWkPfjyXrTu0bdqQuVZwPzWQKKOPe24sLA+e93ugQVIrLFxjMZeFKA&#10;TTYcrDG1/sFHup9ioSSEQ4oGyhjbVOuQl+QwzHxLLLer7xxGWbtC2w4fEu4a/ZUkC+2wYmkosaVd&#10;SXl9ujnprW4t1cfFazJ/4hm3++/96+dizHjUb1egIvXxX/xxH6zgC738IgPo7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Bye8cAAAADbAAAADwAAAAAAAAAAAAAAAACfAgAA&#10;ZHJzL2Rvd25yZXYueG1sUEsFBgAAAAAEAAQA9wAAAIwDAAAAAA==&#10;">
                    <v:imagedata r:id="rId5" o:title="" grayscale="t" bilevel="t"/>
                    <v:path arrowok="t"/>
                  </v:shape>
                </v:group>
              </v:group>
              <v:shape id="Imagen 11" o:spid="_x0000_s1036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iy/vBAAAA2wAAAA8AAABkcnMvZG93bnJldi54bWxET01rAjEQvQv9D2EKvWlWsbasRimC6KGC&#10;bnvwOCTj7trNZEmirv++EQRv83ifM1t0thEX8qF2rGA4yEAQa2dqLhX8/qz6nyBCRDbYOCYFNwqw&#10;mL/0Zpgbd+U9XYpYihTCIUcFVYxtLmXQFVkMA9cSJ+7ovMWYoC+l8XhN4baRoyybSIs1p4YKW1pW&#10;pP+Ks1XwvWw3t63+0I08rwv9Lsf+tDso9fbafU1BROriU/xwb0yaP4T7L+kA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iy/v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</w:p>
  <w:p w:rsidR="000926FC" w:rsidRPr="00715ED3" w:rsidRDefault="000926FC" w:rsidP="00413099">
    <w:pPr>
      <w:spacing w:after="0"/>
      <w:ind w:left="1260" w:right="1620"/>
      <w:jc w:val="center"/>
      <w:rPr>
        <w:rFonts w:ascii="Avenir LT Std 45 Book" w:hAnsi="Avenir LT Std 45 Book" w:cs="Arial"/>
        <w:b/>
        <w:i/>
        <w:sz w:val="24"/>
        <w:szCs w:val="24"/>
      </w:rPr>
    </w:pPr>
    <w:r w:rsidRPr="00715ED3">
      <w:rPr>
        <w:rFonts w:ascii="Avenir LT Std 45 Book" w:hAnsi="Avenir LT Std 45 Book" w:cs="Arial"/>
        <w:b/>
        <w:i/>
        <w:sz w:val="24"/>
        <w:szCs w:val="24"/>
      </w:rPr>
      <w:t xml:space="preserve">Coordinación </w:t>
    </w:r>
    <w:r w:rsidR="00413099" w:rsidRPr="00715ED3">
      <w:rPr>
        <w:rFonts w:ascii="Avenir LT Std 45 Book" w:hAnsi="Avenir LT Std 45 Book" w:cs="Arial"/>
        <w:b/>
        <w:i/>
        <w:sz w:val="24"/>
        <w:szCs w:val="24"/>
      </w:rPr>
      <w:t>de Estudios Avanzados</w:t>
    </w:r>
  </w:p>
  <w:p w:rsidR="009A640D" w:rsidRPr="00715ED3" w:rsidRDefault="009A640D" w:rsidP="00413099">
    <w:pPr>
      <w:spacing w:after="0"/>
      <w:ind w:left="1260" w:right="1620"/>
      <w:jc w:val="center"/>
      <w:rPr>
        <w:rFonts w:ascii="Avenir LT Std 45 Book" w:hAnsi="Avenir LT Std 45 Book" w:cs="Arial"/>
        <w:b/>
        <w:i/>
      </w:rPr>
    </w:pPr>
    <w:r w:rsidRPr="00715ED3">
      <w:rPr>
        <w:rFonts w:ascii="Avenir LT Std 45 Book" w:hAnsi="Avenir LT Std 45 Book" w:cs="Arial"/>
        <w:b/>
        <w:i/>
      </w:rPr>
      <w:t>SOLICITUD DE PREINSCRIPCIÓN</w:t>
    </w:r>
  </w:p>
  <w:p w:rsidR="000926FC" w:rsidRPr="00715ED3" w:rsidRDefault="004D2AE9" w:rsidP="00413099">
    <w:pPr>
      <w:spacing w:after="0"/>
      <w:ind w:left="1416" w:right="1620" w:hanging="156"/>
      <w:jc w:val="center"/>
      <w:rPr>
        <w:rFonts w:ascii="Avenir LT Std 45 Book" w:hAnsi="Avenir LT Std 45 Book" w:cs="Arial"/>
        <w:b/>
        <w:i/>
        <w:sz w:val="28"/>
        <w:szCs w:val="28"/>
      </w:rPr>
    </w:pPr>
    <w:r w:rsidRPr="00715ED3">
      <w:rPr>
        <w:rFonts w:ascii="Avenir LT Std 45 Book" w:hAnsi="Avenir LT Std 45 Book" w:cs="Arial"/>
        <w:b/>
        <w:i/>
        <w:sz w:val="28"/>
        <w:szCs w:val="28"/>
      </w:rPr>
      <w:t>1 Promoción 201</w:t>
    </w:r>
    <w:r w:rsidR="00B233F9">
      <w:rPr>
        <w:rFonts w:ascii="Avenir LT Std 45 Book" w:hAnsi="Avenir LT Std 45 Book" w:cs="Arial"/>
        <w:b/>
        <w:i/>
        <w:sz w:val="28"/>
        <w:szCs w:val="28"/>
      </w:rPr>
      <w:t>8A</w:t>
    </w:r>
    <w:r w:rsidR="00715ED3">
      <w:rPr>
        <w:rFonts w:ascii="Avenir LT Std 45 Book" w:hAnsi="Avenir LT Std 45 Book" w:cs="Arial"/>
        <w:b/>
        <w:i/>
        <w:sz w:val="28"/>
        <w:szCs w:val="28"/>
      </w:rPr>
      <w:t xml:space="preserve">  -</w:t>
    </w:r>
    <w:r w:rsidR="00715ED3" w:rsidRPr="003D7DAC">
      <w:rPr>
        <w:rFonts w:ascii="Avenir LT Std 45 Book" w:hAnsi="Avenir LT Std 45 Book" w:cs="Arial"/>
        <w:b/>
        <w:i/>
        <w:sz w:val="28"/>
        <w:szCs w:val="28"/>
      </w:rPr>
      <w:t>20</w:t>
    </w:r>
    <w:r w:rsidR="003D7DAC" w:rsidRPr="003D7DAC">
      <w:rPr>
        <w:rFonts w:ascii="Avenir LT Std 45 Book" w:hAnsi="Avenir LT Std 45 Book" w:cs="Arial"/>
        <w:b/>
        <w:i/>
        <w:sz w:val="28"/>
        <w:szCs w:val="28"/>
      </w:rPr>
      <w:t>20</w:t>
    </w:r>
    <w:r w:rsidR="00B233F9" w:rsidRPr="003D7DAC">
      <w:rPr>
        <w:rFonts w:ascii="Avenir LT Std 45 Book" w:hAnsi="Avenir LT Std 45 Book" w:cs="Arial"/>
        <w:b/>
        <w:i/>
        <w:sz w:val="28"/>
        <w:szCs w:val="28"/>
      </w:rPr>
      <w:t>B</w:t>
    </w:r>
  </w:p>
  <w:p w:rsidR="004D2AE9" w:rsidRPr="00715ED3" w:rsidRDefault="004D2AE9" w:rsidP="004D2AE9">
    <w:pPr>
      <w:spacing w:after="0"/>
      <w:ind w:right="49"/>
      <w:jc w:val="center"/>
      <w:rPr>
        <w:rFonts w:ascii="Avenir LT Std 45 Book" w:hAnsi="Avenir LT Std 45 Book" w:cs="Arial"/>
        <w:b/>
        <w:i/>
      </w:rPr>
    </w:pPr>
    <w:r w:rsidRPr="00715ED3">
      <w:rPr>
        <w:rFonts w:ascii="Avenir LT Std 45 Book" w:hAnsi="Avenir LT Std 45 Book"/>
        <w:b/>
        <w:sz w:val="32"/>
        <w:szCs w:val="32"/>
      </w:rPr>
      <w:t>MAESTRÍA y DOCTORADO EN PSICOLOGÍA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3F9" w:rsidRDefault="00B233F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F4B3F"/>
    <w:multiLevelType w:val="hybridMultilevel"/>
    <w:tmpl w:val="D9C869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E71A2C"/>
    <w:multiLevelType w:val="hybridMultilevel"/>
    <w:tmpl w:val="9362B8F6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D"/>
    <w:rsid w:val="00061900"/>
    <w:rsid w:val="000926FC"/>
    <w:rsid w:val="00094AB2"/>
    <w:rsid w:val="000E2BD1"/>
    <w:rsid w:val="000E55AF"/>
    <w:rsid w:val="00110CF2"/>
    <w:rsid w:val="001226B6"/>
    <w:rsid w:val="00122865"/>
    <w:rsid w:val="00130F9D"/>
    <w:rsid w:val="00142567"/>
    <w:rsid w:val="001828AE"/>
    <w:rsid w:val="001A266F"/>
    <w:rsid w:val="001B2C8D"/>
    <w:rsid w:val="001B7C00"/>
    <w:rsid w:val="001C051D"/>
    <w:rsid w:val="001C466B"/>
    <w:rsid w:val="00200D94"/>
    <w:rsid w:val="00206805"/>
    <w:rsid w:val="00206F08"/>
    <w:rsid w:val="00211154"/>
    <w:rsid w:val="002137DA"/>
    <w:rsid w:val="00230830"/>
    <w:rsid w:val="00234F05"/>
    <w:rsid w:val="00243649"/>
    <w:rsid w:val="0028416C"/>
    <w:rsid w:val="002914EB"/>
    <w:rsid w:val="002D1BC1"/>
    <w:rsid w:val="0031289B"/>
    <w:rsid w:val="003353EB"/>
    <w:rsid w:val="00345A40"/>
    <w:rsid w:val="0035320A"/>
    <w:rsid w:val="00371076"/>
    <w:rsid w:val="00375323"/>
    <w:rsid w:val="00383956"/>
    <w:rsid w:val="003851B9"/>
    <w:rsid w:val="003D050F"/>
    <w:rsid w:val="003D7DAC"/>
    <w:rsid w:val="003E2463"/>
    <w:rsid w:val="00413099"/>
    <w:rsid w:val="00425282"/>
    <w:rsid w:val="00431C9E"/>
    <w:rsid w:val="00436212"/>
    <w:rsid w:val="00436849"/>
    <w:rsid w:val="0045141F"/>
    <w:rsid w:val="00482EF0"/>
    <w:rsid w:val="004C1CF7"/>
    <w:rsid w:val="004C3CC5"/>
    <w:rsid w:val="004C3F6F"/>
    <w:rsid w:val="004D2AE9"/>
    <w:rsid w:val="004F6CD2"/>
    <w:rsid w:val="004F7E06"/>
    <w:rsid w:val="00513113"/>
    <w:rsid w:val="00527F08"/>
    <w:rsid w:val="00542692"/>
    <w:rsid w:val="00591F10"/>
    <w:rsid w:val="00594553"/>
    <w:rsid w:val="005C70DF"/>
    <w:rsid w:val="00602FA8"/>
    <w:rsid w:val="00603521"/>
    <w:rsid w:val="00617700"/>
    <w:rsid w:val="00656513"/>
    <w:rsid w:val="00677C3E"/>
    <w:rsid w:val="006A1762"/>
    <w:rsid w:val="006B4B53"/>
    <w:rsid w:val="006B6DB4"/>
    <w:rsid w:val="006F3D4A"/>
    <w:rsid w:val="00715ED3"/>
    <w:rsid w:val="0071673F"/>
    <w:rsid w:val="00720EA7"/>
    <w:rsid w:val="00740B3E"/>
    <w:rsid w:val="00776E66"/>
    <w:rsid w:val="00780FC6"/>
    <w:rsid w:val="00785F56"/>
    <w:rsid w:val="00792391"/>
    <w:rsid w:val="007F0B92"/>
    <w:rsid w:val="00801B80"/>
    <w:rsid w:val="00835E2B"/>
    <w:rsid w:val="00837407"/>
    <w:rsid w:val="00854FEE"/>
    <w:rsid w:val="00860DE8"/>
    <w:rsid w:val="00886F7A"/>
    <w:rsid w:val="008906C6"/>
    <w:rsid w:val="008908E7"/>
    <w:rsid w:val="008955CC"/>
    <w:rsid w:val="008B0D7A"/>
    <w:rsid w:val="008D1305"/>
    <w:rsid w:val="008E62C7"/>
    <w:rsid w:val="00962144"/>
    <w:rsid w:val="00983A15"/>
    <w:rsid w:val="009A0177"/>
    <w:rsid w:val="009A640D"/>
    <w:rsid w:val="009D6C0A"/>
    <w:rsid w:val="009F41E0"/>
    <w:rsid w:val="00A118AF"/>
    <w:rsid w:val="00A12599"/>
    <w:rsid w:val="00A443DE"/>
    <w:rsid w:val="00A76779"/>
    <w:rsid w:val="00A9395D"/>
    <w:rsid w:val="00B0528F"/>
    <w:rsid w:val="00B10468"/>
    <w:rsid w:val="00B203B9"/>
    <w:rsid w:val="00B2268A"/>
    <w:rsid w:val="00B233F9"/>
    <w:rsid w:val="00B67993"/>
    <w:rsid w:val="00BA200F"/>
    <w:rsid w:val="00BA5889"/>
    <w:rsid w:val="00BB2FDE"/>
    <w:rsid w:val="00C81B00"/>
    <w:rsid w:val="00CB00B4"/>
    <w:rsid w:val="00CC0CD4"/>
    <w:rsid w:val="00CE5F45"/>
    <w:rsid w:val="00CF1227"/>
    <w:rsid w:val="00CF1F04"/>
    <w:rsid w:val="00D222E2"/>
    <w:rsid w:val="00D6239D"/>
    <w:rsid w:val="00D8236D"/>
    <w:rsid w:val="00D83D26"/>
    <w:rsid w:val="00DA309C"/>
    <w:rsid w:val="00DA54FB"/>
    <w:rsid w:val="00DC28E1"/>
    <w:rsid w:val="00DF2320"/>
    <w:rsid w:val="00DF54CE"/>
    <w:rsid w:val="00DF657A"/>
    <w:rsid w:val="00E36912"/>
    <w:rsid w:val="00E62AFB"/>
    <w:rsid w:val="00E764D8"/>
    <w:rsid w:val="00E83797"/>
    <w:rsid w:val="00F45DA4"/>
    <w:rsid w:val="00F60F27"/>
    <w:rsid w:val="00FB5DC0"/>
    <w:rsid w:val="00FC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572611-4533-4B22-B417-AC820FAB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5AF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673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926FC"/>
  </w:style>
  <w:style w:type="paragraph" w:styleId="Piedepgina">
    <w:name w:val="footer"/>
    <w:basedOn w:val="Normal"/>
    <w:link w:val="PiedepginaCar"/>
    <w:uiPriority w:val="99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6FC"/>
  </w:style>
  <w:style w:type="paragraph" w:styleId="Textodeglobo">
    <w:name w:val="Balloon Text"/>
    <w:basedOn w:val="Normal"/>
    <w:link w:val="TextodegloboCar"/>
    <w:uiPriority w:val="99"/>
    <w:semiHidden/>
    <w:unhideWhenUsed/>
    <w:rsid w:val="0009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6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4F6CD2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4D2AE9"/>
    <w:rPr>
      <w:sz w:val="22"/>
      <w:szCs w:val="2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osgrado%202014\Respaldo_posgrado_2012\RESPALDO_SECRES_POSGRADO\posgrado%202012\documentos%20de%20escritorio\SOLICITUD%20DE%20INSCRIPCION%206a%20PROMOC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5D479F-1B7E-4857-8572-BDBF6CEB6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SOLICITUD DE INSCRIPCION 6a PROMOCION</Template>
  <TotalTime>24</TotalTime>
  <Pages>1</Pages>
  <Words>231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2007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11</cp:revision>
  <cp:lastPrinted>2017-07-03T18:07:00Z</cp:lastPrinted>
  <dcterms:created xsi:type="dcterms:W3CDTF">2017-03-08T16:03:00Z</dcterms:created>
  <dcterms:modified xsi:type="dcterms:W3CDTF">2017-08-29T17:42:00Z</dcterms:modified>
</cp:coreProperties>
</file>