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061900" w:rsidRPr="009F41E0" w:rsidTr="00FC4BEB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Licenciatura</w:t>
            </w:r>
          </w:p>
        </w:tc>
        <w:tc>
          <w:tcPr>
            <w:tcW w:w="3439" w:type="dxa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Facultad de procedencia: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BB2FDE" w:rsidRPr="004F6CD2" w:rsidRDefault="00BB2FD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BB2FDE" w:rsidRPr="004F6CD2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4F6CD2" w:rsidRDefault="00BB2FD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dd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/mm/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aa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alterno: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4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130F9D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B203B9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:rsidR="00B203B9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Compr</w:t>
            </w:r>
            <w:r w:rsidR="00D06448">
              <w:rPr>
                <w:rFonts w:ascii="Century Gothic" w:hAnsi="Century Gothic"/>
                <w:sz w:val="18"/>
                <w:szCs w:val="18"/>
              </w:rPr>
              <w:t>obante de Registro en Línea y Cé</w:t>
            </w:r>
            <w:r w:rsidRPr="008E0018">
              <w:rPr>
                <w:rFonts w:ascii="Century Gothic" w:hAnsi="Century Gothic"/>
                <w:sz w:val="18"/>
                <w:szCs w:val="18"/>
              </w:rPr>
              <w:t>dula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Título de Licenciatura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8E001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Carta de Exposición de Motivos                                           (F2)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8E001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Protocolo de Tesis                                                                    (F3)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</w:t>
            </w:r>
            <w:r w:rsidRPr="008E0018">
              <w:rPr>
                <w:rFonts w:ascii="Century Gothic" w:hAnsi="Century Gothic" w:cs="Arial"/>
                <w:sz w:val="18"/>
                <w:szCs w:val="18"/>
              </w:rPr>
              <w:t>onstancia de comprensión de lectura del idioma inglés u otro idioma diferente al español, expedida por la Facultad de Lenguas de la UAEMéx.</w:t>
            </w:r>
            <w:r w:rsidRPr="008E0018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proofErr w:type="spellStart"/>
            <w:r w:rsidRPr="008E0018">
              <w:rPr>
                <w:rFonts w:ascii="Century Gothic" w:hAnsi="Century Gothic"/>
                <w:sz w:val="18"/>
                <w:szCs w:val="18"/>
              </w:rPr>
              <w:t>Prom</w:t>
            </w:r>
            <w:proofErr w:type="spellEnd"/>
            <w:r w:rsidRPr="008E0018">
              <w:rPr>
                <w:rFonts w:ascii="Century Gothic" w:hAnsi="Century Gothic"/>
                <w:sz w:val="18"/>
                <w:szCs w:val="18"/>
              </w:rPr>
              <w:t>. 7.0)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8E0018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 w:cs="Arial"/>
                <w:sz w:val="18"/>
                <w:szCs w:val="18"/>
              </w:rPr>
              <w:t>Dos cartas de recomendación académica emitidas por Doctores con trayectoria reconocida (SNI, PRODEP)                                 (F4).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 w:cs="Arial"/>
                <w:sz w:val="18"/>
                <w:szCs w:val="18"/>
              </w:rPr>
              <w:t xml:space="preserve">Presentar el </w:t>
            </w:r>
            <w:proofErr w:type="spellStart"/>
            <w:r w:rsidRPr="008E0018">
              <w:rPr>
                <w:rFonts w:ascii="Century Gothic" w:hAnsi="Century Gothic" w:cs="Arial"/>
                <w:sz w:val="18"/>
                <w:szCs w:val="18"/>
              </w:rPr>
              <w:t>Exani</w:t>
            </w:r>
            <w:proofErr w:type="spellEnd"/>
            <w:r w:rsidRPr="008E0018">
              <w:rPr>
                <w:rFonts w:ascii="Century Gothic" w:hAnsi="Century Gothic" w:cs="Arial"/>
                <w:sz w:val="18"/>
                <w:szCs w:val="18"/>
              </w:rPr>
              <w:t xml:space="preserve"> III del CENEVA</w:t>
            </w:r>
            <w:r w:rsidR="00855608">
              <w:rPr>
                <w:rFonts w:ascii="Century Gothic" w:hAnsi="Century Gothic" w:cs="Arial"/>
                <w:sz w:val="18"/>
                <w:szCs w:val="18"/>
              </w:rPr>
              <w:t>L, obteniendo un puntaje de 950</w:t>
            </w:r>
            <w:r w:rsidRPr="008E0018">
              <w:rPr>
                <w:rFonts w:ascii="Century Gothic" w:hAnsi="Century Gothic" w:cs="Arial"/>
                <w:sz w:val="18"/>
                <w:szCs w:val="18"/>
              </w:rPr>
              <w:t xml:space="preserve"> puntos.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55608" w:rsidRDefault="00FC4BEB" w:rsidP="004D2AE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0018">
              <w:rPr>
                <w:rFonts w:ascii="Century Gothic" w:hAnsi="Century Gothic" w:cs="Arial"/>
                <w:sz w:val="18"/>
                <w:szCs w:val="18"/>
              </w:rPr>
              <w:t>Entrevista con los in</w:t>
            </w:r>
            <w:r w:rsidR="00855608">
              <w:rPr>
                <w:rFonts w:ascii="Century Gothic" w:hAnsi="Century Gothic" w:cs="Arial"/>
                <w:sz w:val="18"/>
                <w:szCs w:val="18"/>
              </w:rPr>
              <w:t xml:space="preserve">tegrantes de la Línea de Generación y Aplicación del Conocimiento </w:t>
            </w:r>
            <w:r w:rsidRPr="008E0018">
              <w:rPr>
                <w:rFonts w:ascii="Century Gothic" w:hAnsi="Century Gothic" w:cs="Arial"/>
                <w:sz w:val="18"/>
                <w:szCs w:val="18"/>
              </w:rPr>
              <w:t>a incorporarse (F5)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Recibo de Inscripción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513113">
        <w:tc>
          <w:tcPr>
            <w:tcW w:w="693" w:type="dxa"/>
            <w:shd w:val="clear" w:color="auto" w:fill="FFFFFF" w:themeFill="background1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 xml:space="preserve">8 Fotografías tamaño infantil (b/n) 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B10468">
        <w:tc>
          <w:tcPr>
            <w:tcW w:w="693" w:type="dxa"/>
            <w:shd w:val="clear" w:color="auto" w:fill="A6A6A6" w:themeFill="background1" w:themeFillShade="A6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E0018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6A6A6" w:themeFill="background1" w:themeFillShade="A6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D06448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>__________/                /2017</w:t>
            </w:r>
          </w:p>
        </w:tc>
      </w:tr>
    </w:tbl>
    <w:p w:rsidR="004D2AE9" w:rsidRPr="00FC4BEB" w:rsidRDefault="004D2AE9" w:rsidP="004D2AE9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4"/>
          <w:szCs w:val="4"/>
        </w:rPr>
      </w:pPr>
    </w:p>
    <w:p w:rsidR="00B2268A" w:rsidRPr="00594553" w:rsidRDefault="00B2268A" w:rsidP="00B67993">
      <w:pPr>
        <w:spacing w:after="0" w:line="240" w:lineRule="auto"/>
        <w:jc w:val="both"/>
        <w:rPr>
          <w:sz w:val="4"/>
          <w:szCs w:val="4"/>
        </w:rPr>
      </w:pPr>
    </w:p>
    <w:sectPr w:rsidR="00B2268A" w:rsidRPr="00594553" w:rsidSect="00FC4B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688" w:rsidRDefault="002A0688" w:rsidP="000926FC">
      <w:pPr>
        <w:spacing w:after="0" w:line="240" w:lineRule="auto"/>
      </w:pPr>
      <w:r>
        <w:separator/>
      </w:r>
    </w:p>
  </w:endnote>
  <w:endnote w:type="continuationSeparator" w:id="0">
    <w:p w:rsidR="002A0688" w:rsidRDefault="002A0688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688" w:rsidRDefault="002A0688" w:rsidP="000926FC">
      <w:pPr>
        <w:spacing w:after="0" w:line="240" w:lineRule="auto"/>
      </w:pPr>
      <w:r>
        <w:separator/>
      </w:r>
    </w:p>
  </w:footnote>
  <w:footnote w:type="continuationSeparator" w:id="0">
    <w:p w:rsidR="002A0688" w:rsidRDefault="002A0688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8E0018" w:rsidP="000926FC">
    <w:pPr>
      <w:ind w:right="1620"/>
      <w:rPr>
        <w:rFonts w:ascii="Century Gothic" w:hAnsi="Century Gothic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C0D1D" wp14:editId="757FF76F">
              <wp:simplePos x="0" y="0"/>
              <wp:positionH relativeFrom="column">
                <wp:posOffset>-432435</wp:posOffset>
              </wp:positionH>
              <wp:positionV relativeFrom="paragraph">
                <wp:posOffset>388620</wp:posOffset>
              </wp:positionV>
              <wp:extent cx="1295400" cy="514350"/>
              <wp:effectExtent l="0" t="0" r="19050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95400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AAC0D1D" id="AutoShape 4" o:spid="_x0000_s1026" style="position:absolute;margin-left:-34.05pt;margin-top:30.6pt;width:102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>
      <w:rPr>
        <w:rFonts w:ascii="Arial" w:hAnsi="Arial" w:cs="Arial"/>
        <w:b/>
        <w:i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4285025</wp:posOffset>
              </wp:positionH>
              <wp:positionV relativeFrom="paragraph">
                <wp:posOffset>-116205</wp:posOffset>
              </wp:positionV>
              <wp:extent cx="2009775" cy="37147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8E0018" w:rsidRDefault="00FC4BEB" w:rsidP="00FC4BEB">
                          <w:pPr>
                            <w:jc w:val="center"/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8E0018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MAESTRÍA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337.4pt;margin-top:-9.15pt;width:158.25pt;height: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" filled="f" stroked="f" strokeweight=".5pt">
              <v:textbox>
                <w:txbxContent>
                  <w:p w:rsidR="00FC4BEB" w:rsidRPr="008E0018" w:rsidRDefault="00FC4BEB" w:rsidP="00FC4BEB">
                    <w:pPr>
                      <w:jc w:val="center"/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8E0018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MAESTRÍA</w:t>
                    </w:r>
                  </w:p>
                </w:txbxContent>
              </v:textbox>
            </v:shape>
          </w:pict>
        </mc:Fallback>
      </mc:AlternateContent>
    </w:r>
    <w:r w:rsidR="00FD7D79"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3993E8" wp14:editId="30EC171B">
              <wp:simplePos x="0" y="0"/>
              <wp:positionH relativeFrom="rightMargin">
                <wp:posOffset>-1335405</wp:posOffset>
              </wp:positionH>
              <wp:positionV relativeFrom="paragraph">
                <wp:posOffset>-133350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3993E8" id="Cuadro de texto 4" o:spid="_x0000_s1028" type="#_x0000_t202" style="position:absolute;margin-left:-105.15pt;margin-top:-10.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proofErr w:type="spellStart"/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 w:rsidR="00FD7D79">
      <w:rPr>
        <w:rFonts w:ascii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-942975</wp:posOffset>
              </wp:positionH>
              <wp:positionV relativeFrom="paragraph">
                <wp:posOffset>-305435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upo 10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7D79" w:rsidRDefault="00FD7D79" w:rsidP="00FD7D79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9" style="position:absolute;margin-left:-74.25pt;margin-top:-24.05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EFQRUxFUklBIE9GSUNJTCAyMDE3LTIwMjE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xNy0wNi0xNFQxMjo0Mzo1NC0wNTowMDwveG1wOk1ldGFkYXRhRGF0ZT4KICAgICAgICAgPHht&#10;cDpNb2RpZnlEYXRlPjIwMTctMDYtMTRUMTc6NDM6NTZaPC94bXA6TW9kaWZ5RGF0ZT4KICAgICAg&#10;ICAgPHhtcDpDcmVhdGVEYXRlPjIwMTctMDYtMTRUMTI6NDM6NTQtMDU6MDA8L3htcDpDcmVhdGVE&#10;YXRlPgogICAgICAgICA8eG1wOkNyZWF0b3JUb29sPkFkb2JlIElsbHVzdHJhdG9yIENTNi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Q4PC94bXBHSW1nOmhlaWdodD4K&#10;ICAgICAgICAgICAgICAgICAgPHhtcEdJbWc6Zm9ybWF0PkpQRUc8L3htcEdJbWc6Zm9ybWF0Pgog&#10;ICAgICAgICAgICAgICAgICA8eG1wR0ltZzppbWFnZT4vOWovNEFBUVNrWkpSZ0FCQWdFQXlBRElB&#10;QUQvN1FBc1VHaHZkRzl6YUc5d0lETXVNQUE0UWtsTkErMEFBQUFBQUJBQXlBQUFBQUVBJiN4QTtB&#10;UURJ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1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PgogICAgICAgICA8eG1wTU06&#10;SW5zdGFuY2VJRD54bXAuaWlkOjg4NjZBRTM2MjU1MUU3MTE4QjJGQTQ1MUQ5RUM5OEU1PC94bXBN&#10;TTpJbnN0YW5jZUlEPgogICAgICAgICA8eG1wTU06RG9jdW1lbnRJRD54bXAuZGlkOjg4NjZBRTM2&#10;MjU1MUU3MTE4QjJGQTQ1MUQ5RUM5OEU1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ZjMwMGQzNmEtM2VhZS00OTM1LWEyZGQtYWM0ODNiNDRhYzQ2PC9zdFJlZjpp&#10;bnN0YW5jZUlEPgogICAgICAgICAgICA8c3RSZWY6ZG9jdW1lbnRJRD54bXAuZGlkOkM3NEQwNDlC&#10;RDY0N0U3MTE5Q0NGOUZENjU3NTU1Q0MyPC9zdFJlZjpkb2N1bWVudElEPgogICAgICAgICAgICA8&#10;c3RSZWY6b3JpZ2luYWxEb2N1bWVudElEPnV1aWQ6NUQ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DNzREMDQ5QkQ2NDdFNzExOUND&#10;RjlGRDY1NzU1NUNDMjwvc3RFdnQ6aW5zdGFuY2VJRD4KICAgICAgICAgICAgICAgICAgPHN0RXZ0&#10;OndoZW4+MjAxNy0wNi0wMlQxNjo1NDoyMy0wNTowMDwvc3RFdnQ6d2hlbj4KICAgICAgICAgICAg&#10;ICAgICAgPHN0RXZ0OnNvZnR3YXJlQWdlbnQ+QWRvYmUgSWxsdXN0cmF0b3IgQ1M2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5DOlxVc2Vy&#10;c1xEaXNlw7FvXERvY3VtZW50c1wyMDE0LTIwMThcZXNjdWRvIHVhZW1leC5wbmc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QzpcVXNlcnNcRGlzZcOxb1xEb2N1bWVudHNcMjAxNC0yMDE4XGVzY3VkbyB1YWVtZXgucG5n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M6XFVzZXJzXERpc2XDsW9cRG9jdW1lbnRzXDIwMTQtMjAxOFxlc2N1ZG8gdWFlbWV4&#10;LnBuZz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Vc2Vyc1xEaXNlw7FvXERvY3VtZW50c1wyMDE0LTIwMThcZXNjdWRv&#10;IHVhZW1leC5wbmc8L3N0UmVmOmZpbGVQYXRoPgogICAgICAgICAgICAgICAgICA8L3N0TWZzOnJl&#10;ZmVyZW5jZT4KICAgICAgICAgICAgICAgPC9yZGY6bGk+CiAgICAgICAgICAgIDwvcmRmOlNlcT4K&#10;ICAgICAgICAgPC94bXBNTTpNYW5pZmVzdD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L9////////&#10;///////////////////////////////71sjy////////////////////////////////////////&#10;6d7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/9////////////&#10;//////////////////////////vTurLJ/////////////////////////////////////9isjoWq&#10;5P//////////////////////////////////7sSZdWSd2f//////////////////////////////&#10;///68+S5kIGe3P/////////////////////////////////////mv7G97///////////////////&#10;//////////////////////P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Wzr6upp6alpKao&#10;rbrO7P//+f///////////////////59gWVRQTkxJR0VERkxYgrPb7////////////////////69I&#10;CwMAAAAAAAANP2+f0////////////////////////8dlCwAAAAAGK1F6os78////////////////&#10;/////////+CCKgANJkNihanP9v////////////////////////////+kSEFadpS01vz/////////&#10;///////////////////////Khoyqx+b/////////////////////////////////////2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9PLy&#10;8vP08/Py8fT///////////////////////////+5m5qam52foKGlu9j/////////////////////&#10;//////+iV0tLTU5TZYWpz/X///////////////////////////+yVQAePl6Bpcnv////////////&#10;///////////////////Mb0JkhKXK8P/////////////////////////////////sn4isze//////&#10;////////////////////////////////49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">
              <v:group id="Grupo 7" o:spid="_x0000_s1030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1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whnBAAAA2gAAAA8AAABkcnMvZG93bnJldi54bWxEj9GKwjAURN8X/IdwhX1bU0WWtRpFBBdB&#10;fbD6AZfk2habm5Jk2/r3G2FhH4eZOcOsNoNtREc+1I4VTCcZCGLtTM2lgtt1//EFIkRkg41jUvCk&#10;AJv16G2FuXE9X6grYikShEOOCqoY21zKoCuyGCauJU7e3XmLMUlfSuOxT3DbyFmWfUqLNaeFClva&#10;VaQfxY9VcP7WN+0H25+6kzy2U1nMZ4+nUu/jYbsEEWmI/+G/9sEoWMD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ewhnBAAAA2gAAAA8AAAAAAAAAAAAAAAAAnwIA&#10;AGRycy9kb3ducmV2LnhtbFBLBQYAAAAABAAEAPcAAACNAwAAAAA=&#10;">
                  <v:imagedata r:id="rId4" o:title=""/>
                  <v:path arrowok="t"/>
                </v:shape>
                <v:group id="Grupo 10" o:spid="_x0000_s1032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Cuadro de texto 2" o:spid="_x0000_s1033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D7D79" w:rsidRDefault="00FD7D79" w:rsidP="00FD7D79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4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pR2/AAAA2wAAAA8AAABkcnMvZG93bnJldi54bWxEj80KwjAQhO+C7xBW8CKaqihSG0UUwas/&#10;4HVp1ra02ZQmavXpjSB422Vm55tN1q2pxIMaV1hWMB5FIIhTqwvOFFzO++EChPPIGivLpOBFDtar&#10;bifBWNsnH+lx8pkIIexiVJB7X8dSujQng25ka+Kg3Wxj0Ie1yaRu8BnCTSUnUTSXBgsOhBxr2uaU&#10;lqe7CdziXlN5nL8H4xdecLOb7t6zq1L9XrtZgvDU+r/5d33Qof4Evr+EAe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gqUdvwAAANsAAAAPAAAAAAAAAAAAAAAAAJ8CAABk&#10;cnMvZG93bnJldi54bWxQSwUGAAAAAAQABAD3AAAAiwMAAAAA&#10;">
                    <v:imagedata r:id="rId5" o:title="" grayscale="t" bilevel="t"/>
                    <v:path arrowok="t"/>
                  </v:shape>
                </v:group>
              </v:group>
              <v:shape id="Imagen 8" o:spid="_x0000_s1035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JXDAAAAA2gAAAA8AAABkcnMvZG93bnJldi54bWxET8tqAjEU3Rf8h3AFdzXT4qOMRimC6EJB&#10;xy5cXpLbmWknN0MSdfx7sxBcHs57vuxsI67kQ+1YwccwA0Gsnam5VPBzWr9/gQgR2WDjmBTcKcBy&#10;0XubY27cjY90LWIpUgiHHBVUMba5lEFXZDEMXUucuF/nLcYEfSmNx1sKt438zLKJtFhzaqiwpVVF&#10;+r+4WAW7Vbu97/VUN/KyKfRYjvzf4azUoN99z0BE6uJL/HRvjYK0NV1JN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glcMAAAADa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</w:p>
  <w:p w:rsidR="000926FC" w:rsidRPr="00FD7D79" w:rsidRDefault="008E0018" w:rsidP="00FD7D79">
    <w:pPr>
      <w:ind w:left="1260" w:right="1620"/>
      <w:jc w:val="center"/>
      <w:rPr>
        <w:rFonts w:ascii="Avenir LT Std 45 Book" w:hAnsi="Avenir LT Std 45 Book" w:cs="Arial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531FE3" wp14:editId="03FAF147">
              <wp:simplePos x="0" y="0"/>
              <wp:positionH relativeFrom="column">
                <wp:posOffset>4282440</wp:posOffset>
              </wp:positionH>
              <wp:positionV relativeFrom="paragraph">
                <wp:posOffset>45720</wp:posOffset>
              </wp:positionV>
              <wp:extent cx="1685925" cy="504825"/>
              <wp:effectExtent l="0" t="0" r="28575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5925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531FE3" id="AutoShape 5" o:spid="_x0000_s1036" style="position:absolute;left:0;text-align:left;margin-left:337.2pt;margin-top:3.6pt;width:132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="000926FC" w:rsidRPr="00FD7D79">
      <w:rPr>
        <w:rFonts w:ascii="Avenir LT Std 45 Book" w:hAnsi="Avenir LT Std 45 Book" w:cs="Arial"/>
        <w:b/>
        <w:i/>
      </w:rPr>
      <w:t xml:space="preserve">Coordinación </w:t>
    </w:r>
    <w:r w:rsidR="00413099" w:rsidRPr="00FD7D79">
      <w:rPr>
        <w:rFonts w:ascii="Avenir LT Std 45 Book" w:hAnsi="Avenir LT Std 45 Book" w:cs="Arial"/>
        <w:b/>
        <w:i/>
      </w:rPr>
      <w:t>de Estudios Avanzados</w:t>
    </w:r>
  </w:p>
  <w:p w:rsidR="009A640D" w:rsidRPr="00FD7D79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</w:rPr>
    </w:pPr>
    <w:r w:rsidRPr="00FD7D79">
      <w:rPr>
        <w:rFonts w:ascii="Avenir LT Std 45 Book" w:hAnsi="Avenir LT Std 45 Book" w:cs="Arial"/>
        <w:b/>
        <w:i/>
      </w:rPr>
      <w:t>SOLICITUD DE PREINSCRIPCIÓN</w:t>
    </w:r>
  </w:p>
  <w:p w:rsidR="000926FC" w:rsidRPr="00FD7D79" w:rsidRDefault="004D2AE9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8"/>
        <w:szCs w:val="28"/>
      </w:rPr>
    </w:pPr>
    <w:r w:rsidRPr="00FD7D79">
      <w:rPr>
        <w:rFonts w:ascii="Avenir LT Std 45 Book" w:hAnsi="Avenir LT Std 45 Book" w:cs="Arial"/>
        <w:b/>
        <w:i/>
        <w:sz w:val="28"/>
        <w:szCs w:val="28"/>
      </w:rPr>
      <w:t>1 Promoción 201</w:t>
    </w:r>
    <w:r w:rsidR="00722204">
      <w:rPr>
        <w:rFonts w:ascii="Avenir LT Std 45 Book" w:hAnsi="Avenir LT Std 45 Book" w:cs="Arial"/>
        <w:b/>
        <w:i/>
        <w:sz w:val="28"/>
        <w:szCs w:val="28"/>
      </w:rPr>
      <w:t>8B</w:t>
    </w:r>
    <w:r w:rsidR="00250619">
      <w:rPr>
        <w:rFonts w:ascii="Avenir LT Std 45 Book" w:hAnsi="Avenir LT Std 45 Book" w:cs="Arial"/>
        <w:b/>
        <w:i/>
        <w:sz w:val="28"/>
        <w:szCs w:val="28"/>
      </w:rPr>
      <w:t xml:space="preserve">  </w:t>
    </w:r>
    <w:r w:rsidR="00250619">
      <w:rPr>
        <w:rFonts w:ascii="Avenir LT Std 45 Book" w:hAnsi="Avenir LT Std 45 Book" w:cs="Arial"/>
        <w:b/>
        <w:i/>
        <w:sz w:val="28"/>
        <w:szCs w:val="28"/>
      </w:rPr>
      <w:t>-</w:t>
    </w:r>
    <w:r w:rsidR="00722204">
      <w:rPr>
        <w:rFonts w:ascii="Avenir LT Std 45 Book" w:hAnsi="Avenir LT Std 45 Book" w:cs="Arial"/>
        <w:b/>
        <w:i/>
        <w:sz w:val="28"/>
        <w:szCs w:val="28"/>
      </w:rPr>
      <w:t>2020A</w:t>
    </w:r>
    <w:bookmarkStart w:id="0" w:name="_GoBack"/>
    <w:bookmarkEnd w:id="0"/>
  </w:p>
  <w:p w:rsidR="004D2AE9" w:rsidRPr="00FD7D79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</w:rPr>
    </w:pPr>
    <w:r w:rsidRPr="00FD7D79">
      <w:rPr>
        <w:rFonts w:ascii="Avenir LT Std 45 Book" w:hAnsi="Avenir LT Std 45 Book"/>
        <w:b/>
        <w:sz w:val="32"/>
        <w:szCs w:val="32"/>
      </w:rPr>
      <w:t>MAESTRÍA y DOCTORADO EN PSICOLOGÍA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19" w:rsidRDefault="002506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926FC"/>
    <w:rsid w:val="00094AB2"/>
    <w:rsid w:val="000E2BD1"/>
    <w:rsid w:val="000E55AF"/>
    <w:rsid w:val="00110CF2"/>
    <w:rsid w:val="00122865"/>
    <w:rsid w:val="00130F9D"/>
    <w:rsid w:val="00142567"/>
    <w:rsid w:val="001828AE"/>
    <w:rsid w:val="001A266F"/>
    <w:rsid w:val="001B2C8D"/>
    <w:rsid w:val="001B7C00"/>
    <w:rsid w:val="001C466B"/>
    <w:rsid w:val="00200D94"/>
    <w:rsid w:val="00206805"/>
    <w:rsid w:val="002137DA"/>
    <w:rsid w:val="00230830"/>
    <w:rsid w:val="00234F05"/>
    <w:rsid w:val="00243649"/>
    <w:rsid w:val="00250619"/>
    <w:rsid w:val="0028416C"/>
    <w:rsid w:val="002914EB"/>
    <w:rsid w:val="002A0688"/>
    <w:rsid w:val="002D1BC1"/>
    <w:rsid w:val="00320CC6"/>
    <w:rsid w:val="00345A40"/>
    <w:rsid w:val="0035320A"/>
    <w:rsid w:val="00371076"/>
    <w:rsid w:val="00375323"/>
    <w:rsid w:val="00383956"/>
    <w:rsid w:val="003851B9"/>
    <w:rsid w:val="003E2463"/>
    <w:rsid w:val="00413099"/>
    <w:rsid w:val="00431C9E"/>
    <w:rsid w:val="00436849"/>
    <w:rsid w:val="0045141F"/>
    <w:rsid w:val="00482EF0"/>
    <w:rsid w:val="004C3CC5"/>
    <w:rsid w:val="004C3F6F"/>
    <w:rsid w:val="004D2AE9"/>
    <w:rsid w:val="004F6CD2"/>
    <w:rsid w:val="004F7E06"/>
    <w:rsid w:val="00513113"/>
    <w:rsid w:val="00527F08"/>
    <w:rsid w:val="00542692"/>
    <w:rsid w:val="00591F10"/>
    <w:rsid w:val="00594553"/>
    <w:rsid w:val="005C70DF"/>
    <w:rsid w:val="00602FA8"/>
    <w:rsid w:val="00603521"/>
    <w:rsid w:val="00617700"/>
    <w:rsid w:val="00656513"/>
    <w:rsid w:val="00677C3E"/>
    <w:rsid w:val="006A1762"/>
    <w:rsid w:val="006B4B53"/>
    <w:rsid w:val="006B6DB4"/>
    <w:rsid w:val="0071673F"/>
    <w:rsid w:val="00720EA7"/>
    <w:rsid w:val="00722204"/>
    <w:rsid w:val="00740B3E"/>
    <w:rsid w:val="00776E66"/>
    <w:rsid w:val="00780FC6"/>
    <w:rsid w:val="00785F56"/>
    <w:rsid w:val="007F0B92"/>
    <w:rsid w:val="00801B80"/>
    <w:rsid w:val="00835E2B"/>
    <w:rsid w:val="00837407"/>
    <w:rsid w:val="00854FEE"/>
    <w:rsid w:val="00855608"/>
    <w:rsid w:val="00860DE8"/>
    <w:rsid w:val="00886F7A"/>
    <w:rsid w:val="008906C6"/>
    <w:rsid w:val="008955CC"/>
    <w:rsid w:val="008B0D7A"/>
    <w:rsid w:val="008D1305"/>
    <w:rsid w:val="008E0018"/>
    <w:rsid w:val="008E62C7"/>
    <w:rsid w:val="00962144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203B9"/>
    <w:rsid w:val="00B2268A"/>
    <w:rsid w:val="00B67993"/>
    <w:rsid w:val="00BA200F"/>
    <w:rsid w:val="00BA5889"/>
    <w:rsid w:val="00BB2FDE"/>
    <w:rsid w:val="00C81B00"/>
    <w:rsid w:val="00CB00B4"/>
    <w:rsid w:val="00CE16C1"/>
    <w:rsid w:val="00CE5F45"/>
    <w:rsid w:val="00CF1227"/>
    <w:rsid w:val="00CF1F04"/>
    <w:rsid w:val="00D00CE2"/>
    <w:rsid w:val="00D06448"/>
    <w:rsid w:val="00D222E2"/>
    <w:rsid w:val="00D738CE"/>
    <w:rsid w:val="00D8236D"/>
    <w:rsid w:val="00D83D26"/>
    <w:rsid w:val="00DA309C"/>
    <w:rsid w:val="00DA54FB"/>
    <w:rsid w:val="00DC28E1"/>
    <w:rsid w:val="00DC4B38"/>
    <w:rsid w:val="00DE5E10"/>
    <w:rsid w:val="00DF2320"/>
    <w:rsid w:val="00DF54CE"/>
    <w:rsid w:val="00DF657A"/>
    <w:rsid w:val="00E36912"/>
    <w:rsid w:val="00E764D8"/>
    <w:rsid w:val="00E83797"/>
    <w:rsid w:val="00F45DA4"/>
    <w:rsid w:val="00F60F27"/>
    <w:rsid w:val="00FB5DC0"/>
    <w:rsid w:val="00FC4BEB"/>
    <w:rsid w:val="00FD7D79"/>
    <w:rsid w:val="00F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C2F44-64E2-4750-AC32-8AAD6481E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29</TotalTime>
  <Pages>1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cp:lastPrinted>2016-08-29T16:21:00Z</cp:lastPrinted>
  <dcterms:created xsi:type="dcterms:W3CDTF">2017-03-08T15:42:00Z</dcterms:created>
  <dcterms:modified xsi:type="dcterms:W3CDTF">2018-04-25T18:38:00Z</dcterms:modified>
</cp:coreProperties>
</file>