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E2729D" w14:paraId="344447DC" w14:textId="77777777" w:rsidTr="00BB2FDE">
        <w:trPr>
          <w:trHeight w:val="287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14:paraId="3B57D99E" w14:textId="77777777" w:rsidR="00206805" w:rsidRPr="00E2729D" w:rsidRDefault="00D8236D" w:rsidP="00966CB6">
            <w:pPr>
              <w:jc w:val="center"/>
            </w:pPr>
            <w:r w:rsidRPr="00E2729D">
              <w:t>MAESTRÍA EN PRÁCTICA DOCENTE</w:t>
            </w:r>
            <w:r w:rsidR="00EA7817" w:rsidRPr="00E2729D">
              <w:t xml:space="preserve"> 02</w:t>
            </w:r>
          </w:p>
        </w:tc>
      </w:tr>
      <w:tr w:rsidR="00061900" w:rsidRPr="00E2729D" w14:paraId="2F4C7F82" w14:textId="77777777" w:rsidTr="00BB2FDE">
        <w:tc>
          <w:tcPr>
            <w:tcW w:w="9923" w:type="dxa"/>
            <w:gridSpan w:val="6"/>
            <w:shd w:val="clear" w:color="auto" w:fill="BFBFBF"/>
          </w:tcPr>
          <w:p w14:paraId="3A858502" w14:textId="77777777" w:rsidR="00061900" w:rsidRPr="00E2729D" w:rsidRDefault="00061900" w:rsidP="009F41E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DATOS PERSONALES</w:t>
            </w:r>
          </w:p>
        </w:tc>
      </w:tr>
      <w:tr w:rsidR="00061900" w:rsidRPr="00E2729D" w14:paraId="13167031" w14:textId="77777777" w:rsidTr="004F6C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2942" w:type="dxa"/>
            <w:gridSpan w:val="3"/>
          </w:tcPr>
          <w:p w14:paraId="24C479A4" w14:textId="77777777" w:rsidR="00061900" w:rsidRPr="00E2729D" w:rsidRDefault="00061900" w:rsidP="00CB00B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14:paraId="207B5322" w14:textId="77777777" w:rsidR="00061900" w:rsidRPr="00E2729D" w:rsidRDefault="00061900" w:rsidP="00CB00B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Apellido materno:</w:t>
            </w:r>
          </w:p>
        </w:tc>
        <w:tc>
          <w:tcPr>
            <w:tcW w:w="3439" w:type="dxa"/>
          </w:tcPr>
          <w:p w14:paraId="36310EED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Nombre(s):</w:t>
            </w:r>
          </w:p>
        </w:tc>
      </w:tr>
      <w:tr w:rsidR="00BB2FDE" w:rsidRPr="00E2729D" w14:paraId="68E4752F" w14:textId="77777777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14:paraId="5EDAD653" w14:textId="77777777" w:rsidR="00BB2FDE" w:rsidRPr="00E2729D" w:rsidRDefault="00BB2FDE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No. Cta. UAEM:</w:t>
            </w:r>
          </w:p>
        </w:tc>
        <w:tc>
          <w:tcPr>
            <w:tcW w:w="3966" w:type="dxa"/>
            <w:gridSpan w:val="3"/>
          </w:tcPr>
          <w:p w14:paraId="0C5D15C8" w14:textId="77777777" w:rsidR="00BB2FDE" w:rsidRPr="00E2729D" w:rsidRDefault="00513113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Licenciatura</w:t>
            </w:r>
          </w:p>
        </w:tc>
        <w:tc>
          <w:tcPr>
            <w:tcW w:w="3439" w:type="dxa"/>
          </w:tcPr>
          <w:p w14:paraId="6A195526" w14:textId="77777777" w:rsidR="00BB2FDE" w:rsidRPr="00E2729D" w:rsidRDefault="00513113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Facultad de procedencia:</w:t>
            </w:r>
          </w:p>
        </w:tc>
      </w:tr>
      <w:tr w:rsidR="00BB2FDE" w:rsidRPr="00E2729D" w14:paraId="7D474C78" w14:textId="77777777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14:paraId="1F7078DF" w14:textId="77777777" w:rsidR="00BB2FDE" w:rsidRPr="00E2729D" w:rsidRDefault="00BB2FDE" w:rsidP="00CB00B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Sexo:</w:t>
            </w:r>
          </w:p>
        </w:tc>
        <w:tc>
          <w:tcPr>
            <w:tcW w:w="2235" w:type="dxa"/>
            <w:gridSpan w:val="3"/>
          </w:tcPr>
          <w:p w14:paraId="38D9D2F6" w14:textId="77777777" w:rsidR="00BB2FDE" w:rsidRPr="00E2729D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Edad</w:t>
            </w:r>
          </w:p>
        </w:tc>
        <w:tc>
          <w:tcPr>
            <w:tcW w:w="5453" w:type="dxa"/>
            <w:gridSpan w:val="2"/>
          </w:tcPr>
          <w:p w14:paraId="177EF9F1" w14:textId="77777777" w:rsidR="00BB2FDE" w:rsidRPr="00E2729D" w:rsidRDefault="00BB2FDE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CURP</w:t>
            </w:r>
          </w:p>
        </w:tc>
      </w:tr>
      <w:tr w:rsidR="00061900" w:rsidRPr="00E2729D" w14:paraId="3B19A526" w14:textId="77777777" w:rsidTr="00CB00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14:paraId="334D8118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Fecha de nacimiento</w:t>
            </w:r>
            <w:r w:rsidR="00BB2FDE" w:rsidRPr="00E2729D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="00BB2FDE" w:rsidRPr="00E2729D">
              <w:rPr>
                <w:rFonts w:asciiTheme="minorHAnsi" w:hAnsiTheme="minorHAnsi" w:cstheme="minorHAnsi"/>
                <w:sz w:val="18"/>
                <w:szCs w:val="18"/>
              </w:rPr>
              <w:t>dd</w:t>
            </w:r>
            <w:proofErr w:type="spellEnd"/>
            <w:r w:rsidR="00BB2FDE" w:rsidRPr="00E2729D">
              <w:rPr>
                <w:rFonts w:asciiTheme="minorHAnsi" w:hAnsiTheme="minorHAnsi" w:cstheme="minorHAnsi"/>
                <w:sz w:val="18"/>
                <w:szCs w:val="18"/>
              </w:rPr>
              <w:t>/mm/</w:t>
            </w:r>
            <w:proofErr w:type="spellStart"/>
            <w:r w:rsidR="00BB2FDE" w:rsidRPr="00E2729D">
              <w:rPr>
                <w:rFonts w:asciiTheme="minorHAnsi" w:hAnsiTheme="minorHAnsi" w:cstheme="minorHAnsi"/>
                <w:sz w:val="18"/>
                <w:szCs w:val="18"/>
              </w:rPr>
              <w:t>aa</w:t>
            </w:r>
            <w:proofErr w:type="spellEnd"/>
            <w:r w:rsidR="00BB2FDE" w:rsidRPr="00E2729D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3966" w:type="dxa"/>
            <w:gridSpan w:val="3"/>
          </w:tcPr>
          <w:p w14:paraId="3F5E45F8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Lugar de nacimiento:</w:t>
            </w:r>
            <w:r w:rsidR="00FB5DC0" w:rsidRPr="00E2729D">
              <w:rPr>
                <w:rFonts w:asciiTheme="minorHAnsi" w:hAnsiTheme="minorHAnsi" w:cstheme="minorHAnsi"/>
                <w:sz w:val="18"/>
                <w:szCs w:val="18"/>
              </w:rPr>
              <w:t>(Municipio y Estado)</w:t>
            </w:r>
          </w:p>
        </w:tc>
        <w:tc>
          <w:tcPr>
            <w:tcW w:w="3439" w:type="dxa"/>
          </w:tcPr>
          <w:p w14:paraId="1EAF032D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Estado civil:</w:t>
            </w:r>
          </w:p>
        </w:tc>
      </w:tr>
      <w:tr w:rsidR="00061900" w:rsidRPr="00E2729D" w14:paraId="79292C5D" w14:textId="77777777" w:rsidTr="004F6C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14:paraId="61E16770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Teléfono celular:</w:t>
            </w:r>
          </w:p>
        </w:tc>
        <w:tc>
          <w:tcPr>
            <w:tcW w:w="5453" w:type="dxa"/>
            <w:gridSpan w:val="2"/>
          </w:tcPr>
          <w:p w14:paraId="1F4A1C37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Teléfono alterno:</w:t>
            </w:r>
          </w:p>
        </w:tc>
      </w:tr>
      <w:tr w:rsidR="00061900" w:rsidRPr="00E2729D" w14:paraId="0C2D428B" w14:textId="77777777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14:paraId="3B97E971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Teléfono trabajo:</w:t>
            </w:r>
          </w:p>
        </w:tc>
        <w:tc>
          <w:tcPr>
            <w:tcW w:w="5453" w:type="dxa"/>
            <w:gridSpan w:val="2"/>
          </w:tcPr>
          <w:p w14:paraId="4DE35F0E" w14:textId="77777777" w:rsidR="00061900" w:rsidRPr="00E2729D" w:rsidRDefault="00061900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Correo electrónico:</w:t>
            </w:r>
          </w:p>
          <w:p w14:paraId="26C26F1C" w14:textId="77777777" w:rsidR="005C70DF" w:rsidRPr="00E2729D" w:rsidRDefault="005C70DF" w:rsidP="009F41E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Correo alterno:</w:t>
            </w:r>
          </w:p>
        </w:tc>
      </w:tr>
    </w:tbl>
    <w:p w14:paraId="3F5E78E8" w14:textId="77777777" w:rsidR="00130F9D" w:rsidRPr="00E2729D" w:rsidRDefault="00130F9D" w:rsidP="00CB00B4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E2729D" w14:paraId="137C619C" w14:textId="77777777" w:rsidTr="00BB2FDE">
        <w:tc>
          <w:tcPr>
            <w:tcW w:w="9923" w:type="dxa"/>
            <w:gridSpan w:val="4"/>
            <w:shd w:val="clear" w:color="auto" w:fill="BFBFBF"/>
          </w:tcPr>
          <w:p w14:paraId="26512EC7" w14:textId="77777777" w:rsidR="00130F9D" w:rsidRPr="00E2729D" w:rsidRDefault="00130F9D" w:rsidP="00BB2F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DOMICILIO</w:t>
            </w:r>
          </w:p>
        </w:tc>
      </w:tr>
      <w:tr w:rsidR="00130F9D" w:rsidRPr="00E2729D" w14:paraId="473584D8" w14:textId="77777777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14:paraId="25B964EE" w14:textId="77777777" w:rsidR="00130F9D" w:rsidRPr="00E2729D" w:rsidRDefault="00130F9D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Calle:</w:t>
            </w:r>
          </w:p>
        </w:tc>
        <w:tc>
          <w:tcPr>
            <w:tcW w:w="2399" w:type="dxa"/>
          </w:tcPr>
          <w:p w14:paraId="5461CE55" w14:textId="77777777" w:rsidR="00130F9D" w:rsidRPr="00E2729D" w:rsidRDefault="00130F9D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Número</w:t>
            </w:r>
          </w:p>
        </w:tc>
      </w:tr>
      <w:tr w:rsidR="00B203B9" w:rsidRPr="00E2729D" w14:paraId="4B01DD9A" w14:textId="77777777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14:paraId="6B3636DF" w14:textId="77777777" w:rsidR="00B203B9" w:rsidRPr="00E2729D" w:rsidRDefault="00B203B9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Colonia:</w:t>
            </w:r>
          </w:p>
        </w:tc>
        <w:tc>
          <w:tcPr>
            <w:tcW w:w="2694" w:type="dxa"/>
            <w:gridSpan w:val="2"/>
          </w:tcPr>
          <w:p w14:paraId="19E3F224" w14:textId="77777777" w:rsidR="00B203B9" w:rsidRPr="00E2729D" w:rsidRDefault="00B203B9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Estado:</w:t>
            </w:r>
          </w:p>
        </w:tc>
        <w:tc>
          <w:tcPr>
            <w:tcW w:w="2399" w:type="dxa"/>
          </w:tcPr>
          <w:p w14:paraId="58CCFC8F" w14:textId="77777777" w:rsidR="00B203B9" w:rsidRPr="00E2729D" w:rsidRDefault="00B203B9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Ciudad:</w:t>
            </w:r>
          </w:p>
        </w:tc>
      </w:tr>
      <w:tr w:rsidR="00B203B9" w:rsidRPr="00E2729D" w14:paraId="7237391B" w14:textId="77777777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1"/>
        </w:trPr>
        <w:tc>
          <w:tcPr>
            <w:tcW w:w="6106" w:type="dxa"/>
            <w:gridSpan w:val="2"/>
          </w:tcPr>
          <w:p w14:paraId="219F4D1D" w14:textId="77777777" w:rsidR="00B203B9" w:rsidRPr="00E2729D" w:rsidRDefault="00835E2B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Teléfono particular:</w:t>
            </w:r>
          </w:p>
        </w:tc>
        <w:tc>
          <w:tcPr>
            <w:tcW w:w="3817" w:type="dxa"/>
            <w:gridSpan w:val="2"/>
          </w:tcPr>
          <w:p w14:paraId="775E2826" w14:textId="77777777" w:rsidR="00835E2B" w:rsidRPr="00E2729D" w:rsidRDefault="00835E2B" w:rsidP="00BB2FD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Código postal:</w:t>
            </w:r>
          </w:p>
        </w:tc>
      </w:tr>
    </w:tbl>
    <w:p w14:paraId="4B96B206" w14:textId="77777777" w:rsidR="00B67993" w:rsidRPr="00E2729D" w:rsidRDefault="00B67993" w:rsidP="001A266F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E2729D" w14:paraId="3D99E54B" w14:textId="77777777" w:rsidTr="004F6CD2">
        <w:tc>
          <w:tcPr>
            <w:tcW w:w="693" w:type="dxa"/>
            <w:shd w:val="clear" w:color="auto" w:fill="BFBFBF"/>
          </w:tcPr>
          <w:p w14:paraId="6F387BB3" w14:textId="77777777" w:rsidR="00B67993" w:rsidRPr="00E2729D" w:rsidRDefault="00B67993" w:rsidP="009F41E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14:paraId="64EE74F7" w14:textId="77777777" w:rsidR="00B67993" w:rsidRPr="00E2729D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Copia </w:t>
            </w:r>
            <w:r w:rsidR="00200D94"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  <w:r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imple de </w:t>
            </w:r>
            <w:r w:rsidR="00200D94"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D</w:t>
            </w:r>
            <w:r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14:paraId="2B0A1A26" w14:textId="77777777" w:rsidR="00B67993" w:rsidRPr="00E2729D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C</w:t>
            </w:r>
            <w:r w:rsidR="0035320A"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opia</w:t>
            </w:r>
            <w:r w:rsidR="00785F56"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  <w:r w:rsidR="0035320A"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en </w:t>
            </w:r>
            <w:r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F</w:t>
            </w:r>
            <w:r w:rsidR="0035320A" w:rsidRPr="00E2729D">
              <w:rPr>
                <w:rFonts w:asciiTheme="minorHAnsi" w:hAnsiTheme="minorHAnsi" w:cstheme="minorHAnsi"/>
                <w:b/>
                <w:sz w:val="18"/>
                <w:szCs w:val="18"/>
              </w:rPr>
              <w:t>older</w:t>
            </w:r>
          </w:p>
        </w:tc>
      </w:tr>
      <w:tr w:rsidR="00FB5DC0" w:rsidRPr="00E2729D" w14:paraId="75085A7A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53FE3EA5" w14:textId="77777777" w:rsidR="00FB5DC0" w:rsidRPr="00E2729D" w:rsidRDefault="00FB5DC0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5BB615F5" w14:textId="77777777" w:rsidR="00FB5DC0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Comprobante de Registro en Línea y Cedula</w:t>
            </w:r>
          </w:p>
        </w:tc>
        <w:tc>
          <w:tcPr>
            <w:tcW w:w="2297" w:type="dxa"/>
            <w:vAlign w:val="center"/>
          </w:tcPr>
          <w:p w14:paraId="737545EC" w14:textId="77777777" w:rsidR="00FB5DC0" w:rsidRPr="00E2729D" w:rsidRDefault="00FB5DC0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4A32CF32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5C840250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4F59AAFA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Título de Licenciatura</w:t>
            </w:r>
          </w:p>
        </w:tc>
        <w:tc>
          <w:tcPr>
            <w:tcW w:w="2297" w:type="dxa"/>
            <w:vAlign w:val="center"/>
          </w:tcPr>
          <w:p w14:paraId="3E011296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5D86148E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1A438EAD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2CC550B3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  <w:vAlign w:val="center"/>
          </w:tcPr>
          <w:p w14:paraId="28B5B24E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60E2DC97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7BCF6A97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5F392F58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  <w:vAlign w:val="center"/>
          </w:tcPr>
          <w:p w14:paraId="2FDA32FD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904D6" w:rsidRPr="00E2729D" w14:paraId="31600106" w14:textId="77777777" w:rsidTr="00045D15">
        <w:trPr>
          <w:trHeight w:val="227"/>
        </w:trPr>
        <w:tc>
          <w:tcPr>
            <w:tcW w:w="693" w:type="dxa"/>
            <w:vAlign w:val="center"/>
          </w:tcPr>
          <w:p w14:paraId="7A356E09" w14:textId="77777777" w:rsidR="006904D6" w:rsidRPr="00E2729D" w:rsidRDefault="006904D6" w:rsidP="00045D1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6ECB3FA9" w14:textId="77777777" w:rsidR="006904D6" w:rsidRPr="00E2729D" w:rsidRDefault="006904D6" w:rsidP="00045D15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12 Fotografías tamaño infantil (b/n) </w:t>
            </w:r>
          </w:p>
        </w:tc>
        <w:tc>
          <w:tcPr>
            <w:tcW w:w="2297" w:type="dxa"/>
            <w:vAlign w:val="center"/>
          </w:tcPr>
          <w:p w14:paraId="065621EC" w14:textId="77777777" w:rsidR="006904D6" w:rsidRPr="00E2729D" w:rsidRDefault="006904D6" w:rsidP="00045D15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78A391D6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4B14160D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5C9EC684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  <w:vAlign w:val="center"/>
          </w:tcPr>
          <w:p w14:paraId="52328EF8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1EE61BC0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361EC577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558A307C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Carta de Exposición de Motivos                                            (F2)</w:t>
            </w:r>
          </w:p>
        </w:tc>
        <w:tc>
          <w:tcPr>
            <w:tcW w:w="2297" w:type="dxa"/>
            <w:vAlign w:val="center"/>
          </w:tcPr>
          <w:p w14:paraId="3172DF1D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7AE2A9D2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7CC361C6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6E8ADEA4" w14:textId="77777777" w:rsidR="00B10468" w:rsidRPr="00E2729D" w:rsidRDefault="00B10468" w:rsidP="000424A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Entrevista con la Comisión Académica                                </w:t>
            </w:r>
            <w:r w:rsidR="006904D6"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</w:p>
        </w:tc>
        <w:tc>
          <w:tcPr>
            <w:tcW w:w="2297" w:type="dxa"/>
            <w:vAlign w:val="center"/>
          </w:tcPr>
          <w:p w14:paraId="608C2134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67B44525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6499C6A3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7A664409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Constancia de Comprensión de Textos en Inglés de la </w:t>
            </w:r>
            <w:proofErr w:type="spellStart"/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Fac</w:t>
            </w:r>
            <w:proofErr w:type="spellEnd"/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. de Lenguas (</w:t>
            </w:r>
            <w:proofErr w:type="spellStart"/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Prom</w:t>
            </w:r>
            <w:proofErr w:type="spellEnd"/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. 7.0)</w:t>
            </w:r>
          </w:p>
        </w:tc>
        <w:tc>
          <w:tcPr>
            <w:tcW w:w="2297" w:type="dxa"/>
            <w:vAlign w:val="center"/>
          </w:tcPr>
          <w:p w14:paraId="404D11E5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A2A33" w:rsidRPr="00E2729D" w14:paraId="18A7643F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09CD9D2C" w14:textId="77777777" w:rsidR="00FA2A33" w:rsidRPr="00E2729D" w:rsidRDefault="00FA2A33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301356B6" w14:textId="77777777" w:rsidR="00FA2A33" w:rsidRPr="00E2729D" w:rsidRDefault="00FA2A33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Carta Compromiso                                                                </w:t>
            </w:r>
            <w:r w:rsidR="006904D6"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(F3)</w:t>
            </w:r>
          </w:p>
        </w:tc>
        <w:tc>
          <w:tcPr>
            <w:tcW w:w="2297" w:type="dxa"/>
            <w:vAlign w:val="center"/>
          </w:tcPr>
          <w:p w14:paraId="70F240A8" w14:textId="77777777" w:rsidR="00FA2A33" w:rsidRPr="00E2729D" w:rsidRDefault="00FA2A33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6B5EFC9A" w14:textId="77777777" w:rsidTr="006904D6">
        <w:trPr>
          <w:trHeight w:val="227"/>
        </w:trPr>
        <w:tc>
          <w:tcPr>
            <w:tcW w:w="693" w:type="dxa"/>
            <w:vAlign w:val="center"/>
          </w:tcPr>
          <w:p w14:paraId="68BD7810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vAlign w:val="center"/>
          </w:tcPr>
          <w:p w14:paraId="47B3D9F9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Carta de Presentación de su Director                                  </w:t>
            </w:r>
            <w:r w:rsidR="006904D6" w:rsidRPr="00E2729D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(F5)</w:t>
            </w:r>
          </w:p>
        </w:tc>
        <w:tc>
          <w:tcPr>
            <w:tcW w:w="2297" w:type="dxa"/>
            <w:vAlign w:val="center"/>
          </w:tcPr>
          <w:p w14:paraId="59BE0F54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A2A33" w:rsidRPr="00E2729D" w14:paraId="3F27763C" w14:textId="77777777" w:rsidTr="006904D6">
        <w:trPr>
          <w:trHeight w:val="227"/>
        </w:trPr>
        <w:tc>
          <w:tcPr>
            <w:tcW w:w="693" w:type="dxa"/>
            <w:shd w:val="clear" w:color="auto" w:fill="FFFFFF" w:themeFill="background1"/>
            <w:vAlign w:val="center"/>
          </w:tcPr>
          <w:p w14:paraId="360DA026" w14:textId="77777777" w:rsidR="00FA2A33" w:rsidRPr="00E2729D" w:rsidRDefault="00FA2A33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  <w:vAlign w:val="center"/>
          </w:tcPr>
          <w:p w14:paraId="43C5A38D" w14:textId="77777777" w:rsidR="00FA2A33" w:rsidRPr="00E2729D" w:rsidRDefault="00FA2A33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Resultados de examen  SEDUCA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14:paraId="10203895" w14:textId="77777777" w:rsidR="00FA2A33" w:rsidRPr="00E2729D" w:rsidRDefault="00FA2A33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3113" w:rsidRPr="00E2729D" w14:paraId="218ECAD4" w14:textId="77777777" w:rsidTr="006904D6">
        <w:trPr>
          <w:trHeight w:val="227"/>
        </w:trPr>
        <w:tc>
          <w:tcPr>
            <w:tcW w:w="693" w:type="dxa"/>
            <w:shd w:val="clear" w:color="auto" w:fill="FFFFFF" w:themeFill="background1"/>
            <w:vAlign w:val="center"/>
          </w:tcPr>
          <w:p w14:paraId="67EFA7EC" w14:textId="77777777" w:rsidR="00513113" w:rsidRPr="00E2729D" w:rsidRDefault="00513113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  <w:vAlign w:val="center"/>
          </w:tcPr>
          <w:p w14:paraId="7009F78D" w14:textId="77777777" w:rsidR="00513113" w:rsidRPr="00E2729D" w:rsidRDefault="00513113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Recibo de Inscripción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14:paraId="496ACEDD" w14:textId="77777777" w:rsidR="00513113" w:rsidRPr="00E2729D" w:rsidRDefault="00513113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2B375276" w14:textId="77777777" w:rsidTr="006904D6">
        <w:trPr>
          <w:trHeight w:val="227"/>
        </w:trPr>
        <w:tc>
          <w:tcPr>
            <w:tcW w:w="693" w:type="dxa"/>
            <w:shd w:val="clear" w:color="auto" w:fill="A6A6A6" w:themeFill="background1" w:themeFillShade="A6"/>
            <w:vAlign w:val="center"/>
          </w:tcPr>
          <w:p w14:paraId="7E07F8FC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  <w:vAlign w:val="center"/>
          </w:tcPr>
          <w:p w14:paraId="12E7D0D0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  <w:vAlign w:val="center"/>
          </w:tcPr>
          <w:p w14:paraId="62427960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28542A6E" w14:textId="77777777" w:rsidTr="006904D6">
        <w:trPr>
          <w:trHeight w:val="227"/>
        </w:trPr>
        <w:tc>
          <w:tcPr>
            <w:tcW w:w="693" w:type="dxa"/>
            <w:shd w:val="clear" w:color="auto" w:fill="A6A6A6" w:themeFill="background1" w:themeFillShade="A6"/>
            <w:vAlign w:val="center"/>
          </w:tcPr>
          <w:p w14:paraId="046332A4" w14:textId="77777777" w:rsidR="00B10468" w:rsidRPr="00E2729D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  <w:vAlign w:val="center"/>
          </w:tcPr>
          <w:p w14:paraId="6C9A72C6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A6A6A6" w:themeFill="background1" w:themeFillShade="A6"/>
            <w:vAlign w:val="center"/>
          </w:tcPr>
          <w:p w14:paraId="7C3214C8" w14:textId="77777777" w:rsidR="00B10468" w:rsidRPr="00E2729D" w:rsidRDefault="00B10468" w:rsidP="006904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0468" w:rsidRPr="00E2729D" w14:paraId="3FD3DDD0" w14:textId="77777777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14:paraId="3FEC757C" w14:textId="77777777" w:rsidR="00B10468" w:rsidRPr="00E2729D" w:rsidRDefault="00B10468" w:rsidP="00B1046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14:paraId="6D63E060" w14:textId="77777777" w:rsidR="00B10468" w:rsidRPr="00E2729D" w:rsidRDefault="00B10468" w:rsidP="00B1046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14:paraId="2BA3A3E9" w14:textId="77777777" w:rsidR="00B10468" w:rsidRPr="00E2729D" w:rsidRDefault="00B10468" w:rsidP="00B1046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</w:p>
        </w:tc>
      </w:tr>
      <w:tr w:rsidR="00B10468" w:rsidRPr="00E2729D" w14:paraId="13465CD0" w14:textId="77777777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14:paraId="3DF148EF" w14:textId="77777777" w:rsidR="00B10468" w:rsidRPr="00E2729D" w:rsidRDefault="00B10468" w:rsidP="00B1046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C87C087" w14:textId="77777777" w:rsidR="00B10468" w:rsidRPr="00E2729D" w:rsidRDefault="00B10468" w:rsidP="00B10468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14:paraId="2EF1F4BA" w14:textId="77777777" w:rsidR="00B10468" w:rsidRPr="00E2729D" w:rsidRDefault="005E0652" w:rsidP="00E90C3C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E2729D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__________/__________/_______</w:t>
            </w:r>
          </w:p>
        </w:tc>
      </w:tr>
    </w:tbl>
    <w:p w14:paraId="0D6357DB" w14:textId="77777777" w:rsidR="00B2268A" w:rsidRPr="006904D6" w:rsidRDefault="00801B80" w:rsidP="006904D6">
      <w:pPr>
        <w:spacing w:after="0" w:line="240" w:lineRule="auto"/>
        <w:rPr>
          <w:rFonts w:ascii="Avenir LT Std 45 Book" w:hAnsi="Avenir LT Std 45 Book"/>
          <w:sz w:val="4"/>
          <w:szCs w:val="4"/>
        </w:rPr>
      </w:pPr>
      <w:r w:rsidRPr="006904D6">
        <w:rPr>
          <w:rFonts w:ascii="Avenir LT Std 45 Book" w:hAnsi="Avenir LT Std 45 Book"/>
          <w:noProof/>
          <w:sz w:val="4"/>
          <w:szCs w:val="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E1A31" wp14:editId="7EAF9506">
                <wp:simplePos x="0" y="0"/>
                <wp:positionH relativeFrom="rightMargin">
                  <wp:posOffset>-104775</wp:posOffset>
                </wp:positionH>
                <wp:positionV relativeFrom="paragraph">
                  <wp:posOffset>1905</wp:posOffset>
                </wp:positionV>
                <wp:extent cx="476250" cy="3238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67B97" w14:textId="77777777" w:rsidR="004C3CC5" w:rsidRPr="00513113" w:rsidRDefault="004C3CC5">
                            <w:pPr>
                              <w:rPr>
                                <w:rFonts w:ascii="Bodoni MT Black" w:hAnsi="Bodoni MT Black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513113">
                              <w:rPr>
                                <w:rFonts w:ascii="Bodoni MT Black" w:hAnsi="Bodoni MT Black"/>
                                <w:sz w:val="32"/>
                                <w:szCs w:val="32"/>
                                <w:lang w:val="es-MX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2E1A3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8.25pt;margin-top:.15pt;width:37.5pt;height:25.5pt;z-index:25165926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" filled="f" stroked="f" strokeweight=".5pt">
                <v:textbox>
                  <w:txbxContent>
                    <w:p w14:paraId="05967B97" w14:textId="77777777" w:rsidR="004C3CC5" w:rsidRPr="00513113" w:rsidRDefault="004C3CC5">
                      <w:pPr>
                        <w:rPr>
                          <w:rFonts w:ascii="Bodoni MT Black" w:hAnsi="Bodoni MT Black"/>
                          <w:sz w:val="32"/>
                          <w:szCs w:val="32"/>
                          <w:lang w:val="es-MX"/>
                        </w:rPr>
                      </w:pPr>
                      <w:r w:rsidRPr="00513113">
                        <w:rPr>
                          <w:rFonts w:ascii="Bodoni MT Black" w:hAnsi="Bodoni MT Black"/>
                          <w:sz w:val="32"/>
                          <w:szCs w:val="32"/>
                          <w:lang w:val="es-MX"/>
                        </w:rPr>
                        <w:t>F1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268A" w:rsidRPr="006904D6" w:rsidSect="00E90C3C">
      <w:headerReference w:type="default" r:id="rId8"/>
      <w:footerReference w:type="default" r:id="rId9"/>
      <w:pgSz w:w="12240" w:h="15840"/>
      <w:pgMar w:top="1299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AE1A5" w14:textId="77777777" w:rsidR="0087458F" w:rsidRDefault="0087458F" w:rsidP="000926FC">
      <w:pPr>
        <w:spacing w:after="0" w:line="240" w:lineRule="auto"/>
      </w:pPr>
      <w:r>
        <w:separator/>
      </w:r>
    </w:p>
  </w:endnote>
  <w:endnote w:type="continuationSeparator" w:id="0">
    <w:p w14:paraId="6114F53A" w14:textId="77777777" w:rsidR="0087458F" w:rsidRDefault="0087458F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45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5D45" w14:textId="273954D3" w:rsidR="00032FD9" w:rsidRDefault="003A43ED">
    <w:pPr>
      <w:pStyle w:val="Piedepgin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85CEC61" wp14:editId="5A9A334F">
          <wp:simplePos x="0" y="0"/>
          <wp:positionH relativeFrom="page">
            <wp:posOffset>7061200</wp:posOffset>
          </wp:positionH>
          <wp:positionV relativeFrom="paragraph">
            <wp:posOffset>-322580</wp:posOffset>
          </wp:positionV>
          <wp:extent cx="540223" cy="352425"/>
          <wp:effectExtent l="0" t="0" r="0" b="0"/>
          <wp:wrapNone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80"/>
                  <a:stretch/>
                </pic:blipFill>
                <pic:spPr bwMode="auto">
                  <a:xfrm>
                    <a:off x="0" y="0"/>
                    <a:ext cx="540223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2FD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6E65BA" wp14:editId="36416397">
              <wp:simplePos x="0" y="0"/>
              <wp:positionH relativeFrom="column">
                <wp:posOffset>-270510</wp:posOffset>
              </wp:positionH>
              <wp:positionV relativeFrom="paragraph">
                <wp:posOffset>96520</wp:posOffset>
              </wp:positionV>
              <wp:extent cx="352425" cy="180975"/>
              <wp:effectExtent l="0" t="0" r="28575" b="28575"/>
              <wp:wrapNone/>
              <wp:docPr id="3" name="E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18097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C369A7E" id="Elipse 3" o:spid="_x0000_s1026" style="position:absolute;margin-left:-21.3pt;margin-top:7.6pt;width:27.7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" fillcolor="#4f81bd [3204]" strokecolor="#243f60 [1604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0C2C" w14:textId="77777777" w:rsidR="0087458F" w:rsidRDefault="0087458F" w:rsidP="000926FC">
      <w:pPr>
        <w:spacing w:after="0" w:line="240" w:lineRule="auto"/>
      </w:pPr>
      <w:r>
        <w:separator/>
      </w:r>
    </w:p>
  </w:footnote>
  <w:footnote w:type="continuationSeparator" w:id="0">
    <w:p w14:paraId="4A5963A2" w14:textId="77777777" w:rsidR="0087458F" w:rsidRDefault="0087458F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87FA" w14:textId="4A367BD4" w:rsidR="000926FC" w:rsidRDefault="003A43ED" w:rsidP="000926FC">
    <w:pPr>
      <w:ind w:right="1620"/>
      <w:rPr>
        <w:rFonts w:ascii="Century Gothic" w:hAnsi="Century Gothic"/>
        <w:b/>
        <w:i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4353A08" wp14:editId="02E53BB1">
          <wp:simplePos x="0" y="0"/>
          <wp:positionH relativeFrom="page">
            <wp:posOffset>-276225</wp:posOffset>
          </wp:positionH>
          <wp:positionV relativeFrom="paragraph">
            <wp:posOffset>-582930</wp:posOffset>
          </wp:positionV>
          <wp:extent cx="7258050" cy="10115550"/>
          <wp:effectExtent l="0" t="0" r="0" b="0"/>
          <wp:wrapNone/>
          <wp:docPr id="5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07"/>
                  <a:stretch/>
                </pic:blipFill>
                <pic:spPr bwMode="auto">
                  <a:xfrm>
                    <a:off x="0" y="0"/>
                    <a:ext cx="725805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2401A" w14:textId="562C0C3F" w:rsidR="00E2729D" w:rsidRDefault="00E2729D" w:rsidP="00E2729D">
    <w:pPr>
      <w:ind w:right="1620"/>
      <w:rPr>
        <w:rFonts w:ascii="Avenir LT Std 45 Book" w:hAnsi="Avenir LT Std 45 Book" w:cs="Arial"/>
        <w:b/>
        <w:i/>
        <w:sz w:val="32"/>
        <w:szCs w:val="32"/>
      </w:rPr>
    </w:pPr>
  </w:p>
  <w:p w14:paraId="72DEB52F" w14:textId="77777777" w:rsidR="00E2729D" w:rsidRDefault="00E2729D" w:rsidP="00E2729D">
    <w:pPr>
      <w:ind w:right="1620"/>
      <w:rPr>
        <w:rFonts w:ascii="Avenir LT Std 45 Book" w:hAnsi="Avenir LT Std 45 Book" w:cs="Arial"/>
        <w:b/>
        <w:i/>
        <w:sz w:val="32"/>
        <w:szCs w:val="32"/>
      </w:rPr>
    </w:pPr>
  </w:p>
  <w:p w14:paraId="2CA22EB4" w14:textId="715DA866" w:rsidR="000926FC" w:rsidRPr="00E2729D" w:rsidRDefault="00513113" w:rsidP="00E90C3C">
    <w:pPr>
      <w:ind w:left="1260" w:right="1620"/>
      <w:jc w:val="center"/>
      <w:rPr>
        <w:rFonts w:asciiTheme="minorHAnsi" w:hAnsiTheme="minorHAnsi" w:cstheme="minorHAnsi"/>
        <w:b/>
        <w:i/>
        <w:sz w:val="24"/>
        <w:szCs w:val="24"/>
      </w:rPr>
    </w:pPr>
    <w:r w:rsidRPr="00E2729D">
      <w:rPr>
        <w:rFonts w:asciiTheme="minorHAnsi" w:hAnsiTheme="minorHAnsi" w:cstheme="minorHAnsi"/>
        <w:noProof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8C3B3F" wp14:editId="1D5E35A4">
              <wp:simplePos x="0" y="0"/>
              <wp:positionH relativeFrom="column">
                <wp:posOffset>4276725</wp:posOffset>
              </wp:positionH>
              <wp:positionV relativeFrom="paragraph">
                <wp:posOffset>311785</wp:posOffset>
              </wp:positionV>
              <wp:extent cx="2133600" cy="50482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33600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4121B835" w14:textId="77777777"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98C3B3F" id="AutoShape 5" o:spid="_x0000_s1027" style="position:absolute;left:0;text-align:left;margin-left:336.75pt;margin-top:24.55pt;width:168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">
              <v:textbox>
                <w:txbxContent>
                  <w:p w14:paraId="4121B835" w14:textId="77777777"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</w:p>
                </w:txbxContent>
              </v:textbox>
            </v:roundrect>
          </w:pict>
        </mc:Fallback>
      </mc:AlternateContent>
    </w:r>
    <w:r w:rsidRPr="00E2729D">
      <w:rPr>
        <w:rFonts w:asciiTheme="minorHAnsi" w:hAnsiTheme="minorHAnsi" w:cstheme="minorHAnsi"/>
        <w:noProof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A7D499" wp14:editId="423CA341">
              <wp:simplePos x="0" y="0"/>
              <wp:positionH relativeFrom="column">
                <wp:posOffset>-942975</wp:posOffset>
              </wp:positionH>
              <wp:positionV relativeFrom="paragraph">
                <wp:posOffset>311785</wp:posOffset>
              </wp:positionV>
              <wp:extent cx="16478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8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7B5D6379" w14:textId="48BE121E" w:rsidR="00966CB6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BA7D499" id="AutoShape 4" o:spid="_x0000_s1028" style="position:absolute;left:0;text-align:left;margin-left:-74.25pt;margin-top:24.55pt;width:129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">
              <v:textbox>
                <w:txbxContent>
                  <w:p w14:paraId="7B5D6379" w14:textId="48BE121E" w:rsidR="00966CB6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  <w:r w:rsidR="000926FC" w:rsidRPr="00E2729D">
      <w:rPr>
        <w:rFonts w:asciiTheme="minorHAnsi" w:hAnsiTheme="minorHAnsi" w:cstheme="minorHAnsi"/>
        <w:b/>
        <w:i/>
        <w:sz w:val="24"/>
        <w:szCs w:val="24"/>
      </w:rPr>
      <w:t xml:space="preserve">Coordinación </w:t>
    </w:r>
    <w:r w:rsidR="00413099" w:rsidRPr="00E2729D">
      <w:rPr>
        <w:rFonts w:asciiTheme="minorHAnsi" w:hAnsiTheme="minorHAnsi" w:cstheme="minorHAnsi"/>
        <w:b/>
        <w:i/>
        <w:sz w:val="24"/>
        <w:szCs w:val="24"/>
      </w:rPr>
      <w:t>de Estudios Avanzados</w:t>
    </w:r>
  </w:p>
  <w:p w14:paraId="64E681A9" w14:textId="77777777" w:rsidR="009A640D" w:rsidRPr="00E2729D" w:rsidRDefault="009A640D" w:rsidP="00413099">
    <w:pPr>
      <w:spacing w:after="0"/>
      <w:ind w:left="1260" w:right="1620"/>
      <w:jc w:val="center"/>
      <w:rPr>
        <w:rFonts w:asciiTheme="minorHAnsi" w:hAnsiTheme="minorHAnsi" w:cstheme="minorHAnsi"/>
        <w:b/>
        <w:i/>
        <w:sz w:val="24"/>
        <w:szCs w:val="24"/>
      </w:rPr>
    </w:pPr>
    <w:r w:rsidRPr="00E2729D">
      <w:rPr>
        <w:rFonts w:asciiTheme="minorHAnsi" w:hAnsiTheme="minorHAnsi" w:cstheme="minorHAnsi"/>
        <w:b/>
        <w:i/>
        <w:sz w:val="24"/>
        <w:szCs w:val="24"/>
      </w:rPr>
      <w:t>SOLICITUD DE PREINSCRIPCIÓN</w:t>
    </w:r>
  </w:p>
  <w:p w14:paraId="7A091B2A" w14:textId="75795143" w:rsidR="000926FC" w:rsidRPr="00E2729D" w:rsidRDefault="00513113" w:rsidP="00413099">
    <w:pPr>
      <w:spacing w:after="0"/>
      <w:ind w:left="1416" w:right="1620" w:hanging="156"/>
      <w:jc w:val="center"/>
      <w:rPr>
        <w:rFonts w:asciiTheme="minorHAnsi" w:hAnsiTheme="minorHAnsi" w:cstheme="minorHAnsi"/>
        <w:b/>
        <w:i/>
        <w:sz w:val="24"/>
        <w:szCs w:val="24"/>
      </w:rPr>
    </w:pPr>
    <w:r w:rsidRPr="00E2729D">
      <w:rPr>
        <w:rFonts w:asciiTheme="minorHAnsi" w:hAnsiTheme="minorHAnsi" w:cstheme="minorHAnsi"/>
        <w:b/>
        <w:i/>
        <w:sz w:val="24"/>
        <w:szCs w:val="24"/>
      </w:rPr>
      <w:t>1</w:t>
    </w:r>
    <w:r w:rsidR="00966CB6">
      <w:rPr>
        <w:rFonts w:asciiTheme="minorHAnsi" w:hAnsiTheme="minorHAnsi" w:cstheme="minorHAnsi"/>
        <w:b/>
        <w:i/>
        <w:sz w:val="24"/>
        <w:szCs w:val="24"/>
      </w:rPr>
      <w:t>6°</w:t>
    </w:r>
    <w:r w:rsidR="004C3F6F" w:rsidRPr="00E2729D">
      <w:rPr>
        <w:rFonts w:asciiTheme="minorHAnsi" w:hAnsiTheme="minorHAnsi" w:cstheme="minorHAnsi"/>
        <w:b/>
        <w:i/>
        <w:sz w:val="24"/>
        <w:szCs w:val="24"/>
      </w:rPr>
      <w:t xml:space="preserve"> PROMOCIÓN 20</w:t>
    </w:r>
    <w:r w:rsidR="005E0652" w:rsidRPr="00E2729D">
      <w:rPr>
        <w:rFonts w:asciiTheme="minorHAnsi" w:hAnsiTheme="minorHAnsi" w:cstheme="minorHAnsi"/>
        <w:b/>
        <w:i/>
        <w:sz w:val="24"/>
        <w:szCs w:val="24"/>
      </w:rPr>
      <w:t>2</w:t>
    </w:r>
    <w:r w:rsidR="00966CB6">
      <w:rPr>
        <w:rFonts w:asciiTheme="minorHAnsi" w:hAnsiTheme="minorHAnsi" w:cstheme="minorHAnsi"/>
        <w:b/>
        <w:i/>
        <w:sz w:val="24"/>
        <w:szCs w:val="24"/>
      </w:rPr>
      <w:t>3</w:t>
    </w:r>
    <w:r w:rsidR="005E0652" w:rsidRPr="00E2729D">
      <w:rPr>
        <w:rFonts w:asciiTheme="minorHAnsi" w:hAnsiTheme="minorHAnsi" w:cstheme="minorHAnsi"/>
        <w:b/>
        <w:i/>
        <w:sz w:val="24"/>
        <w:szCs w:val="24"/>
      </w:rPr>
      <w:t>A-202</w:t>
    </w:r>
    <w:r w:rsidR="00966CB6">
      <w:rPr>
        <w:rFonts w:asciiTheme="minorHAnsi" w:hAnsiTheme="minorHAnsi" w:cstheme="minorHAnsi"/>
        <w:b/>
        <w:i/>
        <w:sz w:val="24"/>
        <w:szCs w:val="24"/>
      </w:rPr>
      <w:t>4</w:t>
    </w:r>
    <w:r w:rsidR="005E0652" w:rsidRPr="00E2729D">
      <w:rPr>
        <w:rFonts w:asciiTheme="minorHAnsi" w:hAnsiTheme="minorHAnsi" w:cstheme="minorHAnsi"/>
        <w:b/>
        <w:i/>
        <w:sz w:val="24"/>
        <w:szCs w:val="24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36D"/>
    <w:rsid w:val="00032FD9"/>
    <w:rsid w:val="000424AF"/>
    <w:rsid w:val="00061900"/>
    <w:rsid w:val="000926FC"/>
    <w:rsid w:val="00094AB2"/>
    <w:rsid w:val="000E2BD1"/>
    <w:rsid w:val="000E55AF"/>
    <w:rsid w:val="00110CF2"/>
    <w:rsid w:val="00122865"/>
    <w:rsid w:val="00130F9D"/>
    <w:rsid w:val="00142567"/>
    <w:rsid w:val="001828AE"/>
    <w:rsid w:val="001A266F"/>
    <w:rsid w:val="001B2C8D"/>
    <w:rsid w:val="001B7C00"/>
    <w:rsid w:val="001C466B"/>
    <w:rsid w:val="00200D94"/>
    <w:rsid w:val="00206805"/>
    <w:rsid w:val="002137DA"/>
    <w:rsid w:val="00230830"/>
    <w:rsid w:val="00234F05"/>
    <w:rsid w:val="00243649"/>
    <w:rsid w:val="0028416C"/>
    <w:rsid w:val="002914EB"/>
    <w:rsid w:val="002D1BC1"/>
    <w:rsid w:val="00345A40"/>
    <w:rsid w:val="0035320A"/>
    <w:rsid w:val="00371076"/>
    <w:rsid w:val="00375323"/>
    <w:rsid w:val="00383956"/>
    <w:rsid w:val="003851B9"/>
    <w:rsid w:val="003A43ED"/>
    <w:rsid w:val="003E2463"/>
    <w:rsid w:val="00413099"/>
    <w:rsid w:val="00431C9E"/>
    <w:rsid w:val="00436849"/>
    <w:rsid w:val="0045141F"/>
    <w:rsid w:val="00482EF0"/>
    <w:rsid w:val="004C3CC5"/>
    <w:rsid w:val="004C3F6F"/>
    <w:rsid w:val="004F6CD2"/>
    <w:rsid w:val="004F7E06"/>
    <w:rsid w:val="00513113"/>
    <w:rsid w:val="00527F08"/>
    <w:rsid w:val="00542692"/>
    <w:rsid w:val="00591F10"/>
    <w:rsid w:val="00594553"/>
    <w:rsid w:val="005C70DF"/>
    <w:rsid w:val="005E0652"/>
    <w:rsid w:val="00602FA8"/>
    <w:rsid w:val="00603521"/>
    <w:rsid w:val="00617700"/>
    <w:rsid w:val="00656513"/>
    <w:rsid w:val="00677C3E"/>
    <w:rsid w:val="006904D6"/>
    <w:rsid w:val="006A1762"/>
    <w:rsid w:val="006B4B53"/>
    <w:rsid w:val="006B6DB4"/>
    <w:rsid w:val="0071673F"/>
    <w:rsid w:val="00740B3E"/>
    <w:rsid w:val="00776E66"/>
    <w:rsid w:val="00780FC6"/>
    <w:rsid w:val="00785F56"/>
    <w:rsid w:val="007F0B92"/>
    <w:rsid w:val="00801B80"/>
    <w:rsid w:val="00835E2B"/>
    <w:rsid w:val="00837407"/>
    <w:rsid w:val="00854FEE"/>
    <w:rsid w:val="00860DE8"/>
    <w:rsid w:val="0087458F"/>
    <w:rsid w:val="00886F7A"/>
    <w:rsid w:val="008906C6"/>
    <w:rsid w:val="008955CC"/>
    <w:rsid w:val="008B0D7A"/>
    <w:rsid w:val="008D1305"/>
    <w:rsid w:val="008E62C7"/>
    <w:rsid w:val="00962144"/>
    <w:rsid w:val="00966CB6"/>
    <w:rsid w:val="00983A15"/>
    <w:rsid w:val="009A0177"/>
    <w:rsid w:val="009A640D"/>
    <w:rsid w:val="009D6C0A"/>
    <w:rsid w:val="009F41E0"/>
    <w:rsid w:val="00A118AF"/>
    <w:rsid w:val="00A12599"/>
    <w:rsid w:val="00A443DE"/>
    <w:rsid w:val="00A71B7E"/>
    <w:rsid w:val="00A76779"/>
    <w:rsid w:val="00A9395D"/>
    <w:rsid w:val="00B0528F"/>
    <w:rsid w:val="00B10468"/>
    <w:rsid w:val="00B203B9"/>
    <w:rsid w:val="00B2268A"/>
    <w:rsid w:val="00B67993"/>
    <w:rsid w:val="00BA200F"/>
    <w:rsid w:val="00BA5889"/>
    <w:rsid w:val="00BB2FDE"/>
    <w:rsid w:val="00C50FE9"/>
    <w:rsid w:val="00C81B00"/>
    <w:rsid w:val="00CB00B4"/>
    <w:rsid w:val="00CE5F45"/>
    <w:rsid w:val="00CF1227"/>
    <w:rsid w:val="00CF1F04"/>
    <w:rsid w:val="00D222E2"/>
    <w:rsid w:val="00D8236D"/>
    <w:rsid w:val="00D83D26"/>
    <w:rsid w:val="00DA309C"/>
    <w:rsid w:val="00DA54FB"/>
    <w:rsid w:val="00DB4C06"/>
    <w:rsid w:val="00DC28E1"/>
    <w:rsid w:val="00DC2F2C"/>
    <w:rsid w:val="00DF2320"/>
    <w:rsid w:val="00DF54CE"/>
    <w:rsid w:val="00DF657A"/>
    <w:rsid w:val="00E16160"/>
    <w:rsid w:val="00E2729D"/>
    <w:rsid w:val="00E36912"/>
    <w:rsid w:val="00E764D8"/>
    <w:rsid w:val="00E83797"/>
    <w:rsid w:val="00E90C3C"/>
    <w:rsid w:val="00EA7817"/>
    <w:rsid w:val="00F00AB8"/>
    <w:rsid w:val="00F45DA4"/>
    <w:rsid w:val="00F60F27"/>
    <w:rsid w:val="00FA2A33"/>
    <w:rsid w:val="00FA6DC7"/>
    <w:rsid w:val="00FB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FDD8AD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66C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6CD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66C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9C289-100B-421A-AE8B-8CAD83A17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7</TotalTime>
  <Pages>1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Andres Salvador Herrera Hinojosa</cp:lastModifiedBy>
  <cp:revision>5</cp:revision>
  <cp:lastPrinted>2016-08-29T16:21:00Z</cp:lastPrinted>
  <dcterms:created xsi:type="dcterms:W3CDTF">2019-06-19T19:26:00Z</dcterms:created>
  <dcterms:modified xsi:type="dcterms:W3CDTF">2022-07-05T13:35:00Z</dcterms:modified>
</cp:coreProperties>
</file>