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712"/>
        <w:gridCol w:w="2727"/>
      </w:tblGrid>
      <w:tr w:rsidR="00061900" w:rsidRPr="009F41E0" w:rsidTr="00FC4BEB">
        <w:trPr>
          <w:trHeight w:val="274"/>
        </w:trPr>
        <w:tc>
          <w:tcPr>
            <w:tcW w:w="9923" w:type="dxa"/>
            <w:gridSpan w:val="7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E75A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Licenciatura</w:t>
            </w:r>
          </w:p>
        </w:tc>
        <w:tc>
          <w:tcPr>
            <w:tcW w:w="3439" w:type="dxa"/>
            <w:gridSpan w:val="2"/>
          </w:tcPr>
          <w:p w:rsidR="00BB2FDE" w:rsidRPr="004F6CD2" w:rsidRDefault="00B56E76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Facultad o Institución de </w:t>
            </w:r>
            <w:r w:rsidR="00513113" w:rsidRPr="004F6CD2">
              <w:rPr>
                <w:rFonts w:ascii="Century Gothic" w:hAnsi="Century Gothic"/>
                <w:sz w:val="16"/>
                <w:szCs w:val="16"/>
              </w:rPr>
              <w:t xml:space="preserve"> procedencia:</w:t>
            </w:r>
          </w:p>
        </w:tc>
      </w:tr>
      <w:tr w:rsidR="00D33393" w:rsidRPr="004F6CD2" w:rsidTr="00EB55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D33393" w:rsidRPr="004F6CD2" w:rsidRDefault="00D33393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D33393" w:rsidRPr="004F6CD2" w:rsidRDefault="00D33393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2726" w:type="dxa"/>
            <w:gridSpan w:val="2"/>
          </w:tcPr>
          <w:p w:rsidR="00D33393" w:rsidRPr="004F6CD2" w:rsidRDefault="00D33393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  <w:tc>
          <w:tcPr>
            <w:tcW w:w="2727" w:type="dxa"/>
          </w:tcPr>
          <w:p w:rsidR="00D33393" w:rsidRPr="004F6CD2" w:rsidRDefault="00D33393" w:rsidP="00D3339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RFC (con homoclave)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3"/>
          </w:tcPr>
          <w:p w:rsidR="00061900" w:rsidRPr="004F6CD2" w:rsidRDefault="00D3339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Teléfono de casa</w:t>
            </w:r>
            <w:r w:rsidR="00061900" w:rsidRPr="004F6CD2">
              <w:rPr>
                <w:rFonts w:ascii="Century Gothic" w:hAnsi="Century Gothic"/>
                <w:sz w:val="16"/>
                <w:szCs w:val="16"/>
              </w:rPr>
              <w:t>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6"/>
        <w:gridCol w:w="1843"/>
        <w:gridCol w:w="378"/>
        <w:gridCol w:w="1606"/>
        <w:gridCol w:w="1990"/>
      </w:tblGrid>
      <w:tr w:rsidR="00130F9D" w:rsidRPr="00CB00B4" w:rsidTr="00BB2FDE">
        <w:tc>
          <w:tcPr>
            <w:tcW w:w="9923" w:type="dxa"/>
            <w:gridSpan w:val="5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A002AA" w:rsidRPr="00CB00B4" w:rsidTr="00A00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327" w:type="dxa"/>
            <w:gridSpan w:val="3"/>
          </w:tcPr>
          <w:p w:rsidR="00A002AA" w:rsidRPr="00CB00B4" w:rsidRDefault="00A002AA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3596" w:type="dxa"/>
            <w:gridSpan w:val="2"/>
          </w:tcPr>
          <w:p w:rsidR="00A002AA" w:rsidRPr="00CB00B4" w:rsidRDefault="00A002AA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</w:t>
            </w:r>
          </w:p>
        </w:tc>
      </w:tr>
      <w:tr w:rsidR="00D33393" w:rsidRPr="00CB00B4" w:rsidTr="00D3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106" w:type="dxa"/>
          </w:tcPr>
          <w:p w:rsidR="00D33393" w:rsidRPr="00CB00B4" w:rsidRDefault="00D33393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1843" w:type="dxa"/>
          </w:tcPr>
          <w:p w:rsidR="00D33393" w:rsidRPr="00CB00B4" w:rsidRDefault="00D33393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Municipio</w:t>
            </w:r>
          </w:p>
        </w:tc>
        <w:tc>
          <w:tcPr>
            <w:tcW w:w="1984" w:type="dxa"/>
            <w:gridSpan w:val="2"/>
          </w:tcPr>
          <w:p w:rsidR="00D33393" w:rsidRPr="00CB00B4" w:rsidRDefault="00D33393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1990" w:type="dxa"/>
          </w:tcPr>
          <w:p w:rsidR="00D33393" w:rsidRPr="00CB00B4" w:rsidRDefault="00D33393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D3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327" w:type="dxa"/>
            <w:gridSpan w:val="3"/>
          </w:tcPr>
          <w:p w:rsidR="00B203B9" w:rsidRPr="00CB00B4" w:rsidRDefault="00A002AA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Entre que calles:</w:t>
            </w:r>
          </w:p>
        </w:tc>
        <w:tc>
          <w:tcPr>
            <w:tcW w:w="3596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  <w:r w:rsidR="00B336E5">
              <w:rPr>
                <w:rFonts w:ascii="Century Gothic" w:hAnsi="Century Gothic"/>
                <w:b/>
                <w:sz w:val="16"/>
                <w:szCs w:val="16"/>
              </w:rPr>
              <w:t>s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Comprobant</w:t>
            </w:r>
            <w:r>
              <w:rPr>
                <w:rFonts w:ascii="Century Gothic" w:hAnsi="Century Gothic"/>
                <w:sz w:val="18"/>
                <w:szCs w:val="18"/>
              </w:rPr>
              <w:t>e de Registro en Línea y Cédula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EF6A2A" w:rsidRPr="008E0018" w:rsidTr="004F6CD2">
        <w:tc>
          <w:tcPr>
            <w:tcW w:w="693" w:type="dxa"/>
          </w:tcPr>
          <w:p w:rsidR="00EF6A2A" w:rsidRPr="008E0018" w:rsidRDefault="00EF6A2A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EF6A2A" w:rsidRPr="00722FAD" w:rsidRDefault="00EF6A2A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Solicitud de inscripción (F1)</w:t>
            </w:r>
          </w:p>
        </w:tc>
        <w:tc>
          <w:tcPr>
            <w:tcW w:w="2297" w:type="dxa"/>
          </w:tcPr>
          <w:p w:rsidR="00EF6A2A" w:rsidRPr="008E0018" w:rsidRDefault="00EF6A2A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35C83" w:rsidP="00305D5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435C83">
              <w:rPr>
                <w:rFonts w:ascii="Century Gothic" w:hAnsi="Century Gothic"/>
                <w:sz w:val="18"/>
                <w:szCs w:val="18"/>
              </w:rPr>
              <w:t xml:space="preserve">Título de </w:t>
            </w:r>
            <w:r w:rsidR="00305D5D">
              <w:rPr>
                <w:rFonts w:ascii="Century Gothic" w:hAnsi="Century Gothic"/>
                <w:sz w:val="18"/>
                <w:szCs w:val="18"/>
              </w:rPr>
              <w:t xml:space="preserve">Maestría </w:t>
            </w:r>
            <w:r w:rsidRPr="00435C83">
              <w:rPr>
                <w:rFonts w:ascii="Century Gothic" w:hAnsi="Century Gothic"/>
                <w:sz w:val="18"/>
                <w:szCs w:val="18"/>
              </w:rPr>
              <w:t>en algún campo disciplinario afín al programa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</w:t>
            </w:r>
            <w:r>
              <w:rPr>
                <w:rFonts w:ascii="Century Gothic" w:hAnsi="Century Gothic"/>
                <w:sz w:val="18"/>
                <w:szCs w:val="18"/>
              </w:rPr>
              <w:t>ertificado Total (Promedio 8.0)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Cédula Profesional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106CFE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12</w:t>
            </w:r>
            <w:r w:rsidR="00722FAD" w:rsidRPr="00722FAD">
              <w:rPr>
                <w:rFonts w:ascii="Century Gothic" w:hAnsi="Century Gothic"/>
                <w:sz w:val="18"/>
                <w:szCs w:val="18"/>
              </w:rPr>
              <w:t xml:space="preserve"> Fo</w:t>
            </w:r>
            <w:r w:rsidR="00722FAD">
              <w:rPr>
                <w:rFonts w:ascii="Century Gothic" w:hAnsi="Century Gothic"/>
                <w:sz w:val="18"/>
                <w:szCs w:val="18"/>
              </w:rPr>
              <w:t>tografías tamaño infantil (b/n)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Currículum Vitae (3 cuartillas)3 últi</w:t>
            </w:r>
            <w:r>
              <w:rPr>
                <w:rFonts w:ascii="Century Gothic" w:hAnsi="Century Gothic"/>
                <w:sz w:val="18"/>
                <w:szCs w:val="18"/>
              </w:rPr>
              <w:t>mos años documentos probatorios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</w:t>
            </w:r>
            <w:r>
              <w:rPr>
                <w:rFonts w:ascii="Century Gothic" w:hAnsi="Century Gothic"/>
                <w:sz w:val="18"/>
                <w:szCs w:val="18"/>
              </w:rPr>
              <w:t>a de Exposición de Motivos (F2)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EF6A2A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Voto aprobatorio de la Comisi</w:t>
            </w:r>
            <w:r w:rsidR="00B336E5">
              <w:rPr>
                <w:rFonts w:ascii="Century Gothic" w:hAnsi="Century Gothic"/>
                <w:sz w:val="18"/>
                <w:szCs w:val="18"/>
              </w:rPr>
              <w:t>ón Académica de Maestría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Constancia de comprensión de textos de algún idioma diferente a la lengua materna, avalada por la Facultad de Le</w:t>
            </w:r>
            <w:r>
              <w:rPr>
                <w:rFonts w:ascii="Century Gothic" w:hAnsi="Century Gothic"/>
                <w:sz w:val="18"/>
                <w:szCs w:val="18"/>
              </w:rPr>
              <w:t>nguas de la UAEMéx. (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Prom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. 7.0)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22FAD" w:rsidRDefault="00975EEE" w:rsidP="004866D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975EEE">
              <w:rPr>
                <w:rFonts w:ascii="Century Gothic" w:hAnsi="Century Gothic"/>
                <w:sz w:val="18"/>
                <w:szCs w:val="18"/>
              </w:rPr>
              <w:t>Constancia de publicación de un artículo en una revista arbitrada e/o indizada.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 xml:space="preserve">Presentar </w:t>
            </w:r>
            <w:r w:rsidR="00D33393">
              <w:rPr>
                <w:rFonts w:ascii="Century Gothic" w:hAnsi="Century Gothic"/>
                <w:sz w:val="18"/>
                <w:szCs w:val="18"/>
              </w:rPr>
              <w:t xml:space="preserve">protocolo de investigación-LGAC: </w:t>
            </w:r>
            <w:r w:rsidR="00A002AA"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</w:t>
            </w:r>
            <w:r w:rsidR="00EF6A2A">
              <w:rPr>
                <w:rFonts w:ascii="Century Gothic" w:hAnsi="Century Gothic"/>
                <w:sz w:val="18"/>
                <w:szCs w:val="18"/>
              </w:rPr>
              <w:t>(F3)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Carta compromiso de dedicación de tiempo co</w:t>
            </w:r>
            <w:r>
              <w:rPr>
                <w:rFonts w:ascii="Century Gothic" w:hAnsi="Century Gothic"/>
                <w:sz w:val="18"/>
                <w:szCs w:val="18"/>
              </w:rPr>
              <w:t>mpleto a los</w:t>
            </w:r>
            <w:r w:rsidR="00EF6A2A">
              <w:rPr>
                <w:rFonts w:ascii="Century Gothic" w:hAnsi="Century Gothic"/>
                <w:sz w:val="18"/>
                <w:szCs w:val="18"/>
              </w:rPr>
              <w:t xml:space="preserve"> estudios (F4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513113">
        <w:tc>
          <w:tcPr>
            <w:tcW w:w="693" w:type="dxa"/>
            <w:shd w:val="clear" w:color="auto" w:fill="FFFFFF" w:themeFill="background1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Carta de apoyo de la institución dond</w:t>
            </w:r>
            <w:r>
              <w:rPr>
                <w:rFonts w:ascii="Century Gothic" w:hAnsi="Century Gothic"/>
                <w:sz w:val="18"/>
                <w:szCs w:val="18"/>
              </w:rPr>
              <w:t>e se realizará la investigación</w:t>
            </w:r>
            <w:r w:rsidR="00EF6A2A">
              <w:rPr>
                <w:rFonts w:ascii="Century Gothic" w:hAnsi="Century Gothic"/>
                <w:sz w:val="18"/>
                <w:szCs w:val="18"/>
              </w:rPr>
              <w:t xml:space="preserve"> (F5)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722FAD">
        <w:tc>
          <w:tcPr>
            <w:tcW w:w="693" w:type="dxa"/>
            <w:shd w:val="clear" w:color="auto" w:fill="auto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FC4BEB" w:rsidRPr="008E0018" w:rsidRDefault="00722FAD" w:rsidP="00634772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Recib</w:t>
            </w:r>
            <w:r>
              <w:rPr>
                <w:rFonts w:ascii="Century Gothic" w:hAnsi="Century Gothic"/>
                <w:sz w:val="18"/>
                <w:szCs w:val="18"/>
              </w:rPr>
              <w:t>o de derechos escolares</w:t>
            </w:r>
          </w:p>
        </w:tc>
        <w:tc>
          <w:tcPr>
            <w:tcW w:w="2297" w:type="dxa"/>
            <w:shd w:val="clear" w:color="auto" w:fill="auto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c>
          <w:tcPr>
            <w:tcW w:w="693" w:type="dxa"/>
            <w:shd w:val="clear" w:color="auto" w:fill="auto"/>
          </w:tcPr>
          <w:p w:rsidR="00722FAD" w:rsidRPr="008E0018" w:rsidRDefault="00722FAD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Acreditación del examen general de con</w:t>
            </w:r>
            <w:r>
              <w:rPr>
                <w:rFonts w:ascii="Century Gothic" w:hAnsi="Century Gothic"/>
                <w:sz w:val="18"/>
                <w:szCs w:val="18"/>
              </w:rPr>
              <w:t>ocimientos EXANI III de CENEVAL</w:t>
            </w:r>
          </w:p>
        </w:tc>
        <w:tc>
          <w:tcPr>
            <w:tcW w:w="2297" w:type="dxa"/>
            <w:shd w:val="clear" w:color="auto" w:fill="auto"/>
          </w:tcPr>
          <w:p w:rsidR="00722FAD" w:rsidRPr="008E0018" w:rsidRDefault="00722FAD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c>
          <w:tcPr>
            <w:tcW w:w="693" w:type="dxa"/>
            <w:shd w:val="clear" w:color="auto" w:fill="auto"/>
          </w:tcPr>
          <w:p w:rsidR="00722FAD" w:rsidRPr="008E0018" w:rsidRDefault="00722FAD" w:rsidP="00722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722FAD" w:rsidRPr="00156E8A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56E8A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uto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rPr>
          <w:trHeight w:val="265"/>
        </w:trPr>
        <w:tc>
          <w:tcPr>
            <w:tcW w:w="693" w:type="dxa"/>
            <w:shd w:val="clear" w:color="auto" w:fill="BFBFBF" w:themeFill="background1" w:themeFillShade="BF"/>
          </w:tcPr>
          <w:p w:rsidR="00722FAD" w:rsidRPr="008E0018" w:rsidRDefault="00722FAD" w:rsidP="00722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BFBFBF" w:themeFill="background1" w:themeFillShade="BF"/>
          </w:tcPr>
          <w:p w:rsidR="00722FAD" w:rsidRDefault="00722FAD" w:rsidP="00722FAD">
            <w:pPr>
              <w:spacing w:after="0" w:line="240" w:lineRule="auto"/>
            </w:pPr>
            <w:r w:rsidRPr="00156E8A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BFBFBF" w:themeFill="background1" w:themeFillShade="BF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D06448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 xml:space="preserve">__________/                </w:t>
            </w:r>
            <w:r w:rsidR="00634772">
              <w:rPr>
                <w:rFonts w:ascii="Century Gothic" w:hAnsi="Century Gothic" w:cs="Arial"/>
                <w:b/>
                <w:i/>
                <w:sz w:val="16"/>
                <w:szCs w:val="20"/>
              </w:rPr>
              <w:t>/</w:t>
            </w:r>
          </w:p>
        </w:tc>
      </w:tr>
    </w:tbl>
    <w:p w:rsidR="004D2AE9" w:rsidRPr="00FC4BEB" w:rsidRDefault="004D2AE9" w:rsidP="004D2AE9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4"/>
          <w:szCs w:val="4"/>
        </w:rPr>
      </w:pPr>
    </w:p>
    <w:p w:rsidR="00B2268A" w:rsidRPr="00594553" w:rsidRDefault="00B2268A" w:rsidP="00B67993">
      <w:pPr>
        <w:spacing w:after="0" w:line="240" w:lineRule="auto"/>
        <w:jc w:val="both"/>
        <w:rPr>
          <w:sz w:val="4"/>
          <w:szCs w:val="4"/>
        </w:rPr>
      </w:pPr>
    </w:p>
    <w:sectPr w:rsidR="00B2268A" w:rsidRPr="00594553" w:rsidSect="00FC4B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9C3" w:rsidRDefault="00FF09C3" w:rsidP="000926FC">
      <w:pPr>
        <w:spacing w:after="0" w:line="240" w:lineRule="auto"/>
      </w:pPr>
      <w:r>
        <w:separator/>
      </w:r>
    </w:p>
  </w:endnote>
  <w:endnote w:type="continuationSeparator" w:id="0">
    <w:p w:rsidR="00FF09C3" w:rsidRDefault="00FF09C3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772" w:rsidRDefault="0063477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772" w:rsidRDefault="0063477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772" w:rsidRDefault="0063477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9C3" w:rsidRDefault="00FF09C3" w:rsidP="000926FC">
      <w:pPr>
        <w:spacing w:after="0" w:line="240" w:lineRule="auto"/>
      </w:pPr>
      <w:r>
        <w:separator/>
      </w:r>
    </w:p>
  </w:footnote>
  <w:footnote w:type="continuationSeparator" w:id="0">
    <w:p w:rsidR="00FF09C3" w:rsidRDefault="00FF09C3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772" w:rsidRDefault="0063477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6C4E79" w:rsidP="000926FC">
    <w:pPr>
      <w:ind w:right="1620"/>
      <w:rPr>
        <w:rFonts w:ascii="Century Gothic" w:hAnsi="Century Gothic"/>
        <w:b/>
        <w:i/>
      </w:rPr>
    </w:pPr>
    <w:r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E5256F" wp14:editId="38DA14A7">
              <wp:simplePos x="0" y="0"/>
              <wp:positionH relativeFrom="rightMargin">
                <wp:posOffset>-201930</wp:posOffset>
              </wp:positionH>
              <wp:positionV relativeFrom="paragraph">
                <wp:posOffset>-133350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5256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5.9pt;margin-top:-10.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75A92"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ED3A61" wp14:editId="59E57454">
              <wp:simplePos x="0" y="0"/>
              <wp:positionH relativeFrom="column">
                <wp:posOffset>-216535</wp:posOffset>
              </wp:positionH>
              <wp:positionV relativeFrom="paragraph">
                <wp:posOffset>281940</wp:posOffset>
              </wp:positionV>
              <wp:extent cx="1295400" cy="502297"/>
              <wp:effectExtent l="0" t="0" r="19050" b="1206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95400" cy="50229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AED3A61" id="AutoShape 4" o:spid="_x0000_s1027" style="position:absolute;margin-left:-17.05pt;margin-top:22.2pt;width:102pt;height:3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  <w:r w:rsidR="00E75A92">
      <w:rPr>
        <w:rFonts w:ascii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2AC933B" wp14:editId="41991AAC">
              <wp:simplePos x="0" y="0"/>
              <wp:positionH relativeFrom="column">
                <wp:posOffset>-993775</wp:posOffset>
              </wp:positionH>
              <wp:positionV relativeFrom="paragraph">
                <wp:posOffset>-356235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upo 10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7D79" w:rsidRDefault="00FD7D79" w:rsidP="00FD7D79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C933B" id="Grupo 3" o:spid="_x0000_s1028" style="position:absolute;margin-left:-78.25pt;margin-top:-28.05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BUEVMRVJJQSBPRklDSUwgMjAxNy0yMDIx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0ODwveG1wR0ltZzpoZWlnaHQ+&#10;CiAgICAgICAgICAgICAgICAgIDx4bXBHSW1nOmZvcm1hdD5KUEVHPC94bXBHSW1nOmZvcm1hdD4K&#10;ICAgICAgICAgICAgICAgICAgPHhtcEdJbWc6aW1hZ2U+LzlqLzRBQVFTa1pKUmdBQkFnRUF5QURJ&#10;QUFELzdRQXNVR2h2ZEc5emFHOXdJRE11TUFBNFFrbE5BKzBBQUFBQUFCQUF5QUFBQUFFQSYjeEE7&#10;QVFE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N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c3RNZnM9Imh0dHA6Ly9u&#10;cy5hZG9iZS5jb20veGFwLzEuMC9zVHlwZS9NYW5pZmVzdEl0ZW0jIj4KICAgICAgICAgPHhtcE1N&#10;Okluc3RhbmNlSUQ+eG1wLmlpZDo4ODY2QUUzNjI1NTFFNzExOEIyRkE0NTFEOUVDOThFNTwveG1w&#10;TU06SW5zdGFuY2VJRD4KICAgICAgICAgPHhtcE1NOkRvY3VtZW50SUQ+eG1wLmRpZDo4ODY2QUUz&#10;NjI1NTFFNzExOEIyRkE0NTFEOUVDOThFN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mYzMDBkMzZhLTNlYWUtNDkzNS1hMmRkLWFjNDgzYjQ0YWM0Njwvc3RSZWY6&#10;aW5zdGFuY2VJRD4KICAgICAgICAgICAgPHN0UmVmOmRvY3VtZW50SUQ+eG1wLmRpZDpDNzREMDQ5&#10;QkQ2NDdFNzExOUNDRjlGRDY1NzU1NUNDMj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Qzc0RDA0OUJENjQ3RTcxMTlD&#10;Q0Y5RkQ2NTc1NTVDQzI8L3N0RXZ0Omluc3RhbmNlSUQ+CiAgICAgICAgICAgICAgICAgIDxzdEV2&#10;dDp3aGVuPjIwMTctMDYtMDJUMTY6NTQ6MjMtMDU6MDA8L3N0RXZ0OndoZW4+CiAgICAgICAgICAg&#10;ICAgICAgIDxzdEV2dDpzb2Z0d2FyZUFnZW50PkFkb2JlIElsbHVzdHJhdG9yIENTN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g4NjZBRTM2MjU1MUU3MTE4QjJGQTQ1MUQ5RUM5OEU1PC9zdEV2&#10;dDppbnN0YW5jZUlEPgogICAgICAgICAgICAgICAgICA8c3RFdnQ6d2hlbj4yMDE3LTA2LTE0VDEy&#10;OjQzOjU0LTA1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FVzZXJzXERpc2XDsW9cRG9jdW1lbnRzXDIwMTQtMjAxOFxlc2N1ZG8gdWFlbWV4LnBu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DOlxVc2Vyc1xEaXNlw7FvXERvY3VtZW50c1wyMDE0LTIwMThcZXNjdWRvIHVhZW1l&#10;eC5wbmc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VXNlcnNcRGlzZcOxb1xEb2N1bWVudHNcMjAxNC0yMDE4XGVzY3Vk&#10;byB1YWVtZXgucG5nPC9zdFJlZjpmaWxlUGF0aD4KICAgICAgICAgICAgICAgICAgPC9zdE1mczpy&#10;ZWZlcmVuY2U+CiAgICAgICAgICAgICAgIDwvcmRmOmxpPgogICAgICAgICAgICA8L3JkZjpTZXE+&#10;CiAgICAgICAgIDwveG1wTU06TWFuaWZlc3Q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i/f//////&#10;////////////////////////////////+9bI8v//////////////////////////////////////&#10;/+ne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v/f//////////&#10;///////////////////////////707qyyf/////////////////////////////////////YrI6F&#10;quT//////////////////////////////////+7EmXVkndn/////////////////////////////&#10;////+vPkuZCBntz/////////////////////////////////////5r+xve//////////////////&#10;///////////////////////z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s6+rqaempaSm&#10;qK26zuz///n///////////////////+fYFlUUE5MSUdFREZMWIKz2+////////////////////+v&#10;SAsDAAAAAAAADT9vn9P////////////////////////HZQsAAAAABitReqLO/P//////////////&#10;///////////ggioADSZDYoWpz/b/////////////////////////////pEhBWnaUtNb8////////&#10;////////////////////////yoaMqsfm/////////////////////////////////////9j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Ty&#10;8vLz9PPz8vH0////////////////////////////uZuampudn6ChpbvY////////////////////&#10;////////oldLS01OU2WFqc/1////////////////////////////slUAHj5egaXJ7///////////&#10;////////////////////zG9CZISlyvD/////////////////////////////////7J+IrM3v////&#10;/////////////////////////////////+PU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">
              <v:group id="Grupo 7" o:spid="_x0000_s1029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0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whnBAAAA2gAAAA8AAABkcnMvZG93bnJldi54bWxEj9GKwjAURN8X/IdwhX1bU0WWtRpFBBdB&#10;fbD6AZfk2habm5Jk2/r3G2FhH4eZOcOsNoNtREc+1I4VTCcZCGLtTM2lgtt1//EFIkRkg41jUvCk&#10;AJv16G2FuXE9X6grYikShEOOCqoY21zKoCuyGCauJU7e3XmLMUlfSuOxT3DbyFmWfUqLNaeFClva&#10;VaQfxY9VcP7WN+0H25+6kzy2U1nMZ4+nUu/jYbsEEWmI/+G/9sEoWMD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ewhnBAAAA2gAAAA8AAAAAAAAAAAAAAAAAnwIA&#10;AGRycy9kb3ducmV2LnhtbFBLBQYAAAAABAAEAPcAAACNAwAAAAA=&#10;">
                  <v:imagedata r:id="rId4" o:title=""/>
                  <v:path arrowok="t"/>
                </v:shape>
                <v:group id="Grupo 10" o:spid="_x0000_s1031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Cuadro de texto 2" o:spid="_x0000_s1032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D7D79" w:rsidRDefault="00FD7D79" w:rsidP="00FD7D79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3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pR2/AAAA2wAAAA8AAABkcnMvZG93bnJldi54bWxEj80KwjAQhO+C7xBW8CKaqihSG0UUwas/&#10;4HVp1ra02ZQmavXpjSB422Vm55tN1q2pxIMaV1hWMB5FIIhTqwvOFFzO++EChPPIGivLpOBFDtar&#10;bifBWNsnH+lx8pkIIexiVJB7X8dSujQng25ka+Kg3Wxj0Ie1yaRu8BnCTSUnUTSXBgsOhBxr2uaU&#10;lqe7CdziXlN5nL8H4xdecLOb7t6zq1L9XrtZgvDU+r/5d33Qof4Evr+EAe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gqUdvwAAANsAAAAPAAAAAAAAAAAAAAAAAJ8CAABk&#10;cnMvZG93bnJldi54bWxQSwUGAAAAAAQABAD3AAAAiwMAAAAA&#10;">
                    <v:imagedata r:id="rId5" o:title="" grayscale="t" bilevel="t"/>
                    <v:path arrowok="t"/>
                  </v:shape>
                </v:group>
              </v:group>
              <v:shape id="Imagen 8" o:spid="_x0000_s1034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JXDAAAAA2gAAAA8AAABkcnMvZG93bnJldi54bWxET8tqAjEU3Rf8h3AFdzXT4qOMRimC6EJB&#10;xy5cXpLbmWknN0MSdfx7sxBcHs57vuxsI67kQ+1YwccwA0Gsnam5VPBzWr9/gQgR2WDjmBTcKcBy&#10;0XubY27cjY90LWIpUgiHHBVUMba5lEFXZDEMXUucuF/nLcYEfSmNx1sKt438zLKJtFhzaqiwpVVF&#10;+r+4WAW7Vbu97/VUN/KyKfRYjvzf4azUoN99z0BE6uJL/HRvjYK0NV1JN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glcMAAAADa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r w:rsidR="00E75A92" w:rsidRPr="00E75A92">
      <w:rPr>
        <w:rFonts w:ascii="Century Gothic" w:hAnsi="Century Gothic"/>
        <w:noProof/>
        <w:sz w:val="14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A102F7" wp14:editId="20FB8657">
              <wp:simplePos x="0" y="0"/>
              <wp:positionH relativeFrom="column">
                <wp:posOffset>4199890</wp:posOffset>
              </wp:positionH>
              <wp:positionV relativeFrom="paragraph">
                <wp:posOffset>280670</wp:posOffset>
              </wp:positionV>
              <wp:extent cx="1685925" cy="504825"/>
              <wp:effectExtent l="0" t="0" r="28575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59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9A102F7" id="AutoShape 5" o:spid="_x0000_s1035" style="position:absolute;margin-left:330.7pt;margin-top:22.1pt;width:132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</w:p>
                </w:txbxContent>
              </v:textbox>
            </v:roundrect>
          </w:pict>
        </mc:Fallback>
      </mc:AlternateContent>
    </w:r>
  </w:p>
  <w:p w:rsidR="00E75A92" w:rsidRPr="00E75A92" w:rsidRDefault="000926FC" w:rsidP="00E75A92">
    <w:pPr>
      <w:spacing w:after="0" w:line="240" w:lineRule="auto"/>
      <w:ind w:left="1260" w:right="1622"/>
      <w:jc w:val="center"/>
      <w:rPr>
        <w:rFonts w:ascii="Avenir LT Std 45 Book" w:hAnsi="Avenir LT Std 45 Book" w:cs="Arial"/>
        <w:b/>
        <w:i/>
        <w:sz w:val="20"/>
      </w:rPr>
    </w:pPr>
    <w:r w:rsidRPr="00E75A92">
      <w:rPr>
        <w:rFonts w:ascii="Avenir LT Std 45 Book" w:hAnsi="Avenir LT Std 45 Book" w:cs="Arial"/>
        <w:b/>
        <w:i/>
        <w:sz w:val="20"/>
      </w:rPr>
      <w:t xml:space="preserve">Coordinación </w:t>
    </w:r>
    <w:r w:rsidR="00413099" w:rsidRPr="00E75A92">
      <w:rPr>
        <w:rFonts w:ascii="Avenir LT Std 45 Book" w:hAnsi="Avenir LT Std 45 Book" w:cs="Arial"/>
        <w:b/>
        <w:i/>
        <w:sz w:val="20"/>
      </w:rPr>
      <w:t>de Estudios Avanzados</w:t>
    </w:r>
  </w:p>
  <w:p w:rsidR="009A640D" w:rsidRPr="00E75A92" w:rsidRDefault="009A640D" w:rsidP="00E75A92">
    <w:pPr>
      <w:spacing w:after="0" w:line="240" w:lineRule="auto"/>
      <w:ind w:left="1260" w:right="1622"/>
      <w:jc w:val="center"/>
      <w:rPr>
        <w:rFonts w:ascii="Avenir LT Std 45 Book" w:hAnsi="Avenir LT Std 45 Book" w:cs="Arial"/>
        <w:b/>
        <w:i/>
        <w:sz w:val="20"/>
      </w:rPr>
    </w:pPr>
    <w:r w:rsidRPr="00E75A92">
      <w:rPr>
        <w:rFonts w:ascii="Avenir LT Std 45 Book" w:hAnsi="Avenir LT Std 45 Book" w:cs="Arial"/>
        <w:b/>
        <w:i/>
        <w:sz w:val="20"/>
      </w:rPr>
      <w:t>SOLICITUD DE PREINSCRIPCIÓN</w:t>
    </w:r>
  </w:p>
  <w:p w:rsidR="00B52428" w:rsidRPr="00E75A92" w:rsidRDefault="00634772" w:rsidP="00B52428">
    <w:pPr>
      <w:spacing w:after="0" w:line="240" w:lineRule="auto"/>
      <w:ind w:left="1416" w:right="1622" w:hanging="156"/>
      <w:jc w:val="center"/>
      <w:rPr>
        <w:rFonts w:ascii="Avenir LT Std 45 Book" w:hAnsi="Avenir LT Std 45 Book" w:cs="Arial"/>
        <w:b/>
        <w:i/>
        <w:sz w:val="26"/>
        <w:szCs w:val="28"/>
      </w:rPr>
    </w:pPr>
    <w:r>
      <w:rPr>
        <w:rFonts w:ascii="Avenir LT Std 45 Book" w:hAnsi="Avenir LT Std 45 Book" w:cs="Arial"/>
        <w:b/>
        <w:i/>
        <w:sz w:val="26"/>
        <w:szCs w:val="28"/>
      </w:rPr>
      <w:t>2da</w:t>
    </w:r>
    <w:r w:rsidR="004D2AE9" w:rsidRPr="00E75A92">
      <w:rPr>
        <w:rFonts w:ascii="Avenir LT Std 45 Book" w:hAnsi="Avenir LT Std 45 Book" w:cs="Arial"/>
        <w:b/>
        <w:i/>
        <w:sz w:val="26"/>
        <w:szCs w:val="28"/>
      </w:rPr>
      <w:t xml:space="preserve"> Promoción 201</w:t>
    </w:r>
    <w:r w:rsidR="006C4E79">
      <w:rPr>
        <w:rFonts w:ascii="Avenir LT Std 45 Book" w:hAnsi="Avenir LT Std 45 Book" w:cs="Arial"/>
        <w:b/>
        <w:i/>
        <w:sz w:val="26"/>
        <w:szCs w:val="28"/>
      </w:rPr>
      <w:t>9</w:t>
    </w:r>
    <w:r w:rsidR="00527D9E">
      <w:rPr>
        <w:rFonts w:ascii="Avenir LT Std 45 Book" w:hAnsi="Avenir LT Std 45 Book" w:cs="Arial"/>
        <w:b/>
        <w:i/>
        <w:sz w:val="26"/>
        <w:szCs w:val="28"/>
      </w:rPr>
      <w:t>B</w:t>
    </w:r>
    <w:r w:rsidR="00250619" w:rsidRPr="00E75A92">
      <w:rPr>
        <w:rFonts w:ascii="Avenir LT Std 45 Book" w:hAnsi="Avenir LT Std 45 Book" w:cs="Arial"/>
        <w:b/>
        <w:i/>
        <w:sz w:val="26"/>
        <w:szCs w:val="28"/>
      </w:rPr>
      <w:t xml:space="preserve">  -</w:t>
    </w:r>
    <w:r w:rsidR="00EC4181">
      <w:rPr>
        <w:rFonts w:ascii="Avenir LT Std 45 Book" w:hAnsi="Avenir LT Std 45 Book" w:cs="Arial"/>
        <w:b/>
        <w:i/>
        <w:sz w:val="26"/>
        <w:szCs w:val="28"/>
      </w:rPr>
      <w:t>2022A</w:t>
    </w:r>
  </w:p>
  <w:p w:rsidR="004D2AE9" w:rsidRPr="00E75A92" w:rsidRDefault="00E75A92" w:rsidP="004D2AE9">
    <w:pPr>
      <w:spacing w:after="0"/>
      <w:ind w:right="49"/>
      <w:jc w:val="center"/>
      <w:rPr>
        <w:rFonts w:ascii="Avenir LT Std 45 Book" w:hAnsi="Avenir LT Std 45 Book" w:cs="Arial"/>
        <w:b/>
        <w:i/>
        <w:sz w:val="16"/>
      </w:rPr>
    </w:pPr>
    <w:r w:rsidRPr="00E75A92">
      <w:rPr>
        <w:rFonts w:ascii="Avenir LT Std 45 Book" w:hAnsi="Avenir LT Std 45 Book"/>
        <w:b/>
        <w:sz w:val="26"/>
        <w:szCs w:val="32"/>
      </w:rPr>
      <w:t>DOCTORADO EN INVESTIGACIÓN EDUCATIVA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772" w:rsidRDefault="006347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66496"/>
    <w:rsid w:val="000926FC"/>
    <w:rsid w:val="00094AB2"/>
    <w:rsid w:val="000E2BD1"/>
    <w:rsid w:val="000E55AF"/>
    <w:rsid w:val="00106CFE"/>
    <w:rsid w:val="00110CF2"/>
    <w:rsid w:val="00122865"/>
    <w:rsid w:val="00123BC0"/>
    <w:rsid w:val="00126584"/>
    <w:rsid w:val="00130F9D"/>
    <w:rsid w:val="00132E3A"/>
    <w:rsid w:val="00142567"/>
    <w:rsid w:val="00163CB4"/>
    <w:rsid w:val="001828AE"/>
    <w:rsid w:val="001A266F"/>
    <w:rsid w:val="001B2C8D"/>
    <w:rsid w:val="001B7C00"/>
    <w:rsid w:val="001C466B"/>
    <w:rsid w:val="00200D94"/>
    <w:rsid w:val="00206805"/>
    <w:rsid w:val="002137DA"/>
    <w:rsid w:val="00230830"/>
    <w:rsid w:val="00234F05"/>
    <w:rsid w:val="00243649"/>
    <w:rsid w:val="00250619"/>
    <w:rsid w:val="0028416C"/>
    <w:rsid w:val="002914EB"/>
    <w:rsid w:val="002D1BC1"/>
    <w:rsid w:val="00305D5D"/>
    <w:rsid w:val="00320CC6"/>
    <w:rsid w:val="00345A40"/>
    <w:rsid w:val="0035320A"/>
    <w:rsid w:val="00371076"/>
    <w:rsid w:val="00375323"/>
    <w:rsid w:val="00383956"/>
    <w:rsid w:val="003851B9"/>
    <w:rsid w:val="003A02F1"/>
    <w:rsid w:val="003E2463"/>
    <w:rsid w:val="00413099"/>
    <w:rsid w:val="00431C9E"/>
    <w:rsid w:val="00435C83"/>
    <w:rsid w:val="00436849"/>
    <w:rsid w:val="0045141F"/>
    <w:rsid w:val="00482EF0"/>
    <w:rsid w:val="004866DF"/>
    <w:rsid w:val="004C3CC5"/>
    <w:rsid w:val="004C3F6F"/>
    <w:rsid w:val="004D2AE9"/>
    <w:rsid w:val="004F6CD2"/>
    <w:rsid w:val="004F7E06"/>
    <w:rsid w:val="0050450F"/>
    <w:rsid w:val="00513113"/>
    <w:rsid w:val="00527D9E"/>
    <w:rsid w:val="00527F08"/>
    <w:rsid w:val="00542692"/>
    <w:rsid w:val="00554C0F"/>
    <w:rsid w:val="00574BFB"/>
    <w:rsid w:val="00591F10"/>
    <w:rsid w:val="00594553"/>
    <w:rsid w:val="005C70DF"/>
    <w:rsid w:val="00602FA8"/>
    <w:rsid w:val="00603521"/>
    <w:rsid w:val="00617700"/>
    <w:rsid w:val="00634772"/>
    <w:rsid w:val="00656513"/>
    <w:rsid w:val="00666BB2"/>
    <w:rsid w:val="00677C3E"/>
    <w:rsid w:val="006A1762"/>
    <w:rsid w:val="006B4B53"/>
    <w:rsid w:val="006B6DB4"/>
    <w:rsid w:val="006C4E79"/>
    <w:rsid w:val="0071673F"/>
    <w:rsid w:val="00720EA7"/>
    <w:rsid w:val="00722FAD"/>
    <w:rsid w:val="00740B3E"/>
    <w:rsid w:val="00776E66"/>
    <w:rsid w:val="00780FC6"/>
    <w:rsid w:val="00785F56"/>
    <w:rsid w:val="007F0B92"/>
    <w:rsid w:val="00801B80"/>
    <w:rsid w:val="00835E2B"/>
    <w:rsid w:val="00837407"/>
    <w:rsid w:val="00854FEE"/>
    <w:rsid w:val="00855608"/>
    <w:rsid w:val="00860DE8"/>
    <w:rsid w:val="00886F7A"/>
    <w:rsid w:val="008906C6"/>
    <w:rsid w:val="008955CC"/>
    <w:rsid w:val="008B0D7A"/>
    <w:rsid w:val="008B76D3"/>
    <w:rsid w:val="008D1305"/>
    <w:rsid w:val="008E0018"/>
    <w:rsid w:val="008E62C7"/>
    <w:rsid w:val="00962144"/>
    <w:rsid w:val="00975EEE"/>
    <w:rsid w:val="00983A15"/>
    <w:rsid w:val="009A0177"/>
    <w:rsid w:val="009A640D"/>
    <w:rsid w:val="009C4519"/>
    <w:rsid w:val="009D6C0A"/>
    <w:rsid w:val="009F41E0"/>
    <w:rsid w:val="00A002AA"/>
    <w:rsid w:val="00A118AF"/>
    <w:rsid w:val="00A12599"/>
    <w:rsid w:val="00A443DE"/>
    <w:rsid w:val="00A76779"/>
    <w:rsid w:val="00A829CE"/>
    <w:rsid w:val="00A9395D"/>
    <w:rsid w:val="00AC0D3E"/>
    <w:rsid w:val="00B0528F"/>
    <w:rsid w:val="00B10468"/>
    <w:rsid w:val="00B203B9"/>
    <w:rsid w:val="00B2268A"/>
    <w:rsid w:val="00B336E5"/>
    <w:rsid w:val="00B52428"/>
    <w:rsid w:val="00B56E76"/>
    <w:rsid w:val="00B67993"/>
    <w:rsid w:val="00B70FB7"/>
    <w:rsid w:val="00BA200F"/>
    <w:rsid w:val="00BA5889"/>
    <w:rsid w:val="00BB14CE"/>
    <w:rsid w:val="00BB2FDE"/>
    <w:rsid w:val="00BD415F"/>
    <w:rsid w:val="00C55C0C"/>
    <w:rsid w:val="00C81B00"/>
    <w:rsid w:val="00CB00B4"/>
    <w:rsid w:val="00CE16C1"/>
    <w:rsid w:val="00CE5F45"/>
    <w:rsid w:val="00CF1227"/>
    <w:rsid w:val="00CF1F04"/>
    <w:rsid w:val="00D00CE2"/>
    <w:rsid w:val="00D06448"/>
    <w:rsid w:val="00D222E2"/>
    <w:rsid w:val="00D33393"/>
    <w:rsid w:val="00D50831"/>
    <w:rsid w:val="00D738CE"/>
    <w:rsid w:val="00D8236D"/>
    <w:rsid w:val="00D83D26"/>
    <w:rsid w:val="00DA309C"/>
    <w:rsid w:val="00DA54FB"/>
    <w:rsid w:val="00DC28E1"/>
    <w:rsid w:val="00DC4B38"/>
    <w:rsid w:val="00DE5E10"/>
    <w:rsid w:val="00DF2320"/>
    <w:rsid w:val="00DF54CE"/>
    <w:rsid w:val="00DF657A"/>
    <w:rsid w:val="00E36912"/>
    <w:rsid w:val="00E75A92"/>
    <w:rsid w:val="00E764D8"/>
    <w:rsid w:val="00E83797"/>
    <w:rsid w:val="00EC4181"/>
    <w:rsid w:val="00EC5C46"/>
    <w:rsid w:val="00EF6A2A"/>
    <w:rsid w:val="00F45DA4"/>
    <w:rsid w:val="00F60F27"/>
    <w:rsid w:val="00FB5DC0"/>
    <w:rsid w:val="00FC4BEB"/>
    <w:rsid w:val="00FD7D79"/>
    <w:rsid w:val="00FF00BD"/>
    <w:rsid w:val="00FF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6DCD0-8732-4D37-B8DB-1E31FB568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0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2016-08-29T16:21:00Z</cp:lastPrinted>
  <dcterms:created xsi:type="dcterms:W3CDTF">2019-04-25T17:25:00Z</dcterms:created>
  <dcterms:modified xsi:type="dcterms:W3CDTF">2019-04-25T17:25:00Z</dcterms:modified>
</cp:coreProperties>
</file>