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712"/>
        <w:gridCol w:w="2727"/>
      </w:tblGrid>
      <w:tr w:rsidR="00061900" w:rsidRPr="009F41E0" w:rsidTr="00FC4BEB">
        <w:trPr>
          <w:trHeight w:val="274"/>
        </w:trPr>
        <w:tc>
          <w:tcPr>
            <w:tcW w:w="9923" w:type="dxa"/>
            <w:gridSpan w:val="7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3353EB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</w:p>
        </w:tc>
        <w:tc>
          <w:tcPr>
            <w:tcW w:w="3439" w:type="dxa"/>
            <w:gridSpan w:val="2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</w:t>
            </w:r>
            <w:r w:rsidR="003C1CCC">
              <w:rPr>
                <w:rFonts w:ascii="Century Gothic" w:hAnsi="Century Gothic"/>
                <w:sz w:val="16"/>
                <w:szCs w:val="16"/>
              </w:rPr>
              <w:t xml:space="preserve"> y Universidad</w:t>
            </w:r>
            <w:r w:rsidRPr="004F6CD2">
              <w:rPr>
                <w:rFonts w:ascii="Century Gothic" w:hAnsi="Century Gothic"/>
                <w:sz w:val="16"/>
                <w:szCs w:val="16"/>
              </w:rPr>
              <w:t xml:space="preserve"> d</w:t>
            </w:r>
            <w:bookmarkStart w:id="0" w:name="_GoBack"/>
            <w:bookmarkEnd w:id="0"/>
            <w:r w:rsidRPr="004F6CD2">
              <w:rPr>
                <w:rFonts w:ascii="Century Gothic" w:hAnsi="Century Gothic"/>
                <w:sz w:val="16"/>
                <w:szCs w:val="16"/>
              </w:rPr>
              <w:t>e procedencia:</w:t>
            </w:r>
          </w:p>
        </w:tc>
      </w:tr>
      <w:tr w:rsidR="006A2F1E" w:rsidRPr="004F6CD2" w:rsidTr="002F24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6A2F1E" w:rsidRPr="004F6CD2" w:rsidRDefault="006A2F1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6A2F1E" w:rsidRPr="004F6CD2" w:rsidRDefault="006A2F1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2726" w:type="dxa"/>
            <w:gridSpan w:val="2"/>
          </w:tcPr>
          <w:p w:rsidR="006A2F1E" w:rsidRPr="004F6CD2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  <w:tc>
          <w:tcPr>
            <w:tcW w:w="2727" w:type="dxa"/>
          </w:tcPr>
          <w:p w:rsidR="006A2F1E" w:rsidRPr="004F6CD2" w:rsidRDefault="006A2F1E" w:rsidP="006A2F1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RFC (con homoclave)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3"/>
          </w:tcPr>
          <w:p w:rsidR="00061900" w:rsidRPr="004F6CD2" w:rsidRDefault="006A2F1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Teléfono casa</w:t>
            </w:r>
            <w:r w:rsidR="00061900" w:rsidRPr="004F6CD2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5"/>
        <w:gridCol w:w="2415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5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6A2F1E" w:rsidRPr="00CB00B4" w:rsidTr="00C50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4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6A2F1E" w:rsidRPr="00CB00B4" w:rsidTr="00D31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415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Municipio:</w:t>
            </w:r>
          </w:p>
        </w:tc>
        <w:tc>
          <w:tcPr>
            <w:tcW w:w="2694" w:type="dxa"/>
            <w:gridSpan w:val="2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6A2F1E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3"/>
          </w:tcPr>
          <w:p w:rsidR="00B203B9" w:rsidRPr="00CB00B4" w:rsidRDefault="006A2F1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Entre que calles: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3C1CCC" w:rsidRPr="00CB00B4" w:rsidTr="004F6CD2">
        <w:tc>
          <w:tcPr>
            <w:tcW w:w="693" w:type="dxa"/>
          </w:tcPr>
          <w:p w:rsidR="003C1CCC" w:rsidRPr="00715ED3" w:rsidRDefault="003C1CCC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3C1CCC" w:rsidRPr="00715ED3" w:rsidRDefault="003C1CCC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Solitud de preinscripción</w:t>
            </w:r>
          </w:p>
        </w:tc>
        <w:tc>
          <w:tcPr>
            <w:tcW w:w="2297" w:type="dxa"/>
          </w:tcPr>
          <w:p w:rsidR="003C1CCC" w:rsidRPr="00CB00B4" w:rsidRDefault="003C1CCC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</w:t>
            </w:r>
            <w:r w:rsidR="003C1CCC">
              <w:rPr>
                <w:rFonts w:ascii="Century Gothic" w:hAnsi="Century Gothic"/>
                <w:sz w:val="18"/>
                <w:szCs w:val="18"/>
              </w:rPr>
              <w:t>/o</w:t>
            </w:r>
            <w:r w:rsidR="003D050F">
              <w:rPr>
                <w:rFonts w:ascii="Century Gothic" w:hAnsi="Century Gothic"/>
                <w:sz w:val="18"/>
                <w:szCs w:val="18"/>
              </w:rPr>
              <w:t xml:space="preserve">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353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Título de </w:t>
            </w:r>
            <w:r w:rsidR="003353EB" w:rsidRPr="00715ED3">
              <w:rPr>
                <w:rFonts w:ascii="Century Gothic" w:hAnsi="Century Gothic"/>
                <w:sz w:val="18"/>
                <w:szCs w:val="18"/>
              </w:rPr>
              <w:t>Maestría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C1CCC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Carta de Exposición de Motivos     (F2)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guía en </w:t>
            </w:r>
            <w:r w:rsidR="003C1CCC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página oficial Facultad de Ciencias de la Conducta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DB5A1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Protocolo de Tesis</w:t>
            </w:r>
            <w:r w:rsidR="00AD52F3">
              <w:rPr>
                <w:rFonts w:ascii="Century Gothic" w:hAnsi="Century Gothic"/>
                <w:sz w:val="18"/>
                <w:szCs w:val="18"/>
              </w:rPr>
              <w:t xml:space="preserve">-LGAC:   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        (F3)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guía en página web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Pr="00715ED3"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 w:rsidRPr="00715ED3"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DB5A1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(F4).</w:t>
            </w:r>
            <w:r w:rsidR="00DB5A1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gramStart"/>
            <w:r w:rsidR="00DB5A19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guía</w:t>
            </w:r>
            <w:proofErr w:type="gramEnd"/>
            <w:r w:rsidR="00DB5A19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 xml:space="preserve"> en página web</w:t>
            </w:r>
            <w:r w:rsidR="00507F65" w:rsidRPr="000A6A08">
              <w:rPr>
                <w:rFonts w:ascii="Century Gothic" w:hAnsi="Century Gothic"/>
                <w:color w:val="31849B" w:themeColor="accent5" w:themeShade="BF"/>
                <w:sz w:val="18"/>
                <w:szCs w:val="18"/>
              </w:rPr>
              <w:t>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E35223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Presentar el EXANI</w:t>
            </w:r>
            <w:r w:rsidR="004D2AE9" w:rsidRPr="00715ED3">
              <w:rPr>
                <w:rFonts w:ascii="Century Gothic" w:hAnsi="Century Gothic" w:cs="Arial"/>
                <w:sz w:val="18"/>
                <w:szCs w:val="18"/>
              </w:rPr>
              <w:t xml:space="preserve"> III del CENE</w:t>
            </w:r>
            <w:r>
              <w:rPr>
                <w:rFonts w:ascii="Century Gothic" w:hAnsi="Century Gothic" w:cs="Arial"/>
                <w:sz w:val="18"/>
                <w:szCs w:val="18"/>
              </w:rPr>
              <w:t>VAL, obteniendo un puntaje de 10</w:t>
            </w:r>
            <w:r w:rsidR="004D2AE9" w:rsidRPr="00715ED3">
              <w:rPr>
                <w:rFonts w:ascii="Century Gothic" w:hAnsi="Century Gothic" w:cs="Arial"/>
                <w:sz w:val="18"/>
                <w:szCs w:val="18"/>
              </w:rPr>
              <w:t>00 puntos.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FC4BEB" w:rsidP="008908E7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Entrevista con los integrantes de la Línea </w:t>
            </w:r>
            <w:r w:rsidR="008908E7">
              <w:rPr>
                <w:rFonts w:ascii="Century Gothic" w:hAnsi="Century Gothic" w:cs="Arial"/>
                <w:sz w:val="18"/>
                <w:szCs w:val="18"/>
              </w:rPr>
              <w:t>de Generación y Aplicación del Conocimiento a incorporarse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(F5)</w:t>
            </w:r>
            <w:r w:rsidR="00D23777">
              <w:rPr>
                <w:rFonts w:ascii="Century Gothic" w:hAnsi="Century Gothic" w:cs="Arial"/>
                <w:sz w:val="18"/>
                <w:szCs w:val="18"/>
              </w:rPr>
              <w:t xml:space="preserve"> (lo maneja la coordinación)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3C1CCC" w:rsidP="003C1CCC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13113">
        <w:tc>
          <w:tcPr>
            <w:tcW w:w="693" w:type="dxa"/>
            <w:shd w:val="clear" w:color="auto" w:fill="FFFFFF" w:themeFill="background1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715ED3" w:rsidRDefault="003C1CCC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425282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   </w:t>
            </w:r>
            <w:r w:rsidR="002973BC">
              <w:rPr>
                <w:rFonts w:ascii="Century Gothic" w:hAnsi="Century Gothic" w:cs="Arial"/>
                <w:b/>
                <w:i/>
                <w:sz w:val="16"/>
                <w:szCs w:val="20"/>
              </w:rPr>
              <w:t>/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4242CF">
      <w:headerReference w:type="default" r:id="rId8"/>
      <w:pgSz w:w="12240" w:h="15840"/>
      <w:pgMar w:top="1276" w:right="1701" w:bottom="709" w:left="1701" w:header="128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FC9" w:rsidRDefault="006D4FC9" w:rsidP="000926FC">
      <w:pPr>
        <w:spacing w:after="0" w:line="240" w:lineRule="auto"/>
      </w:pPr>
      <w:r>
        <w:separator/>
      </w:r>
    </w:p>
  </w:endnote>
  <w:endnote w:type="continuationSeparator" w:id="0">
    <w:p w:rsidR="006D4FC9" w:rsidRDefault="006D4FC9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FC9" w:rsidRDefault="006D4FC9" w:rsidP="000926FC">
      <w:pPr>
        <w:spacing w:after="0" w:line="240" w:lineRule="auto"/>
      </w:pPr>
      <w:r>
        <w:separator/>
      </w:r>
    </w:p>
  </w:footnote>
  <w:footnote w:type="continuationSeparator" w:id="0">
    <w:p w:rsidR="006D4FC9" w:rsidRDefault="006D4FC9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080EAB" w:rsidP="000926FC">
    <w:pPr>
      <w:ind w:right="1620"/>
      <w:rPr>
        <w:rFonts w:ascii="Century Gothic" w:hAnsi="Century Gothic"/>
        <w:b/>
        <w:i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FF28701" wp14:editId="76320F9F">
              <wp:simplePos x="0" y="0"/>
              <wp:positionH relativeFrom="column">
                <wp:posOffset>-861060</wp:posOffset>
              </wp:positionH>
              <wp:positionV relativeFrom="paragraph">
                <wp:posOffset>-814070</wp:posOffset>
              </wp:positionV>
              <wp:extent cx="7315200" cy="990600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906000"/>
                        <a:chOff x="2" y="0"/>
                        <a:chExt cx="7524748" cy="9906000"/>
                      </a:xfrm>
                    </wpg:grpSpPr>
                    <pic:pic xmlns:pic="http://schemas.openxmlformats.org/drawingml/2006/picture">
                      <pic:nvPicPr>
                        <pic:cNvPr id="5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45" t="5194" r="10796" b="80924"/>
                        <a:stretch/>
                      </pic:blipFill>
                      <pic:spPr bwMode="auto">
                        <a:xfrm>
                          <a:off x="266700" y="0"/>
                          <a:ext cx="6753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6" name="Grupo 5"/>
                      <wpg:cNvGrpSpPr/>
                      <wpg:grpSpPr>
                        <a:xfrm>
                          <a:off x="2" y="9258300"/>
                          <a:ext cx="7524748" cy="647700"/>
                          <a:chOff x="2" y="0"/>
                          <a:chExt cx="7677148" cy="590550"/>
                        </a:xfrm>
                      </wpg:grpSpPr>
                      <pic:pic xmlns:pic="http://schemas.openxmlformats.org/drawingml/2006/picture">
                        <pic:nvPicPr>
                          <pic:cNvPr id="7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80"/>
                          <a:stretch/>
                        </pic:blipFill>
                        <pic:spPr bwMode="auto">
                          <a:xfrm>
                            <a:off x="7067550" y="57150"/>
                            <a:ext cx="60960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0" r="13704" b="3866"/>
                          <a:stretch/>
                        </pic:blipFill>
                        <pic:spPr bwMode="auto">
                          <a:xfrm>
                            <a:off x="2" y="0"/>
                            <a:ext cx="697746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B77E70" id="Grupo 3" o:spid="_x0000_s1026" style="position:absolute;margin-left:-67.8pt;margin-top:-64.1pt;width:8in;height:780pt;z-index:-251649024;mso-width-relative:margin;mso-height-relative:margin" coordorigin="" coordsize="75247,99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nN0TWZzPSJodHRwOi8vbnMuYWRvYmUuY29tL3hhcC8xLjAvc1R5cGUvTWFuaWZlc3RJ&#10;dGVt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N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m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4ZDU2NTAwYi04ZDMwLTQ4ZjUtOWQ5Ny1j&#10;OWMwNDE5MWIzMzM8L3N0RXZ0Omluc3RhbmNlSUQ+CiAgICAgICAgICAgICAgICAgIDxzdEV2dDp3&#10;aGVuPjIwMjEtMDUtMjVUMTc6NDU6MjktMDU6MDA8L3N0RXZ0OndoZW4+CiAgICAgICAgICAgICAg&#10;ICAgIDxzdEV2dDpzb2Z0d2FyZUFnZW50PkFkb2JlIElsbHVzdHJhdG9yIDI0LjA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JlNDAxYjViLTViNTEtNGQwMy1hODJjLTFiYzQ2ZTJiMGJkMjwv&#10;c3RFdnQ6aW5zdGFuY2VJRD4KICAgICAgICAgICAgICAgICAgPHN0RXZ0OndoZW4+MjAyMS0wNS0y&#10;N1QwMDoyODo1My0wNTowMDwvc3RFdnQ6d2hlbj4KICAgICAgICAgICAgICAgICAgPHN0RXZ0OnNv&#10;ZnR3YXJlQWdlbnQ+QWRvYmUgSWxsdXN0cmF0b3IgMjQuMCAoTWFjaW50b3No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ZUEsDBAoAAAAAAAAAIQBVHDI0/kkBAP5JAQAUAAAAZHJzL21lZGlhL2ltYWdlMi5w&#10;bmeJUE5HDQoaCgAAAA1JSERSAAACJwAAAZkIBgAAAFJ4kUU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667;width:67532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dMLBAAAA2gAAAA8AAABkcnMvZG93bnJldi54bWxEj0FrwkAUhO+C/2F5Qm+60WLR1FVELPRq&#10;KoK31+xrEpp9L2ZXjf/eFQSPw8x8wyxWnavVhVpfCRsYjxJQxLnYigsD+5+v4QyUD8gWa2EycCMP&#10;q2W/t8DUypV3dMlCoSKEfYoGyhCaVGufl+TQj6Qhjt6ftA5DlG2hbYvXCHe1niTJh3ZYcVwosaFN&#10;Sfl/dnYGfjciOlvPx05O3RYPx2r2frwZ8zbo1p+gAnXhFX62v62BKTyuxBu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xdMLBAAAA2gAAAA8AAAAAAAAAAAAAAAAAnwIA&#10;AGRycy9kb3ducmV2LnhtbFBLBQYAAAAABAAEAPcAAACNAwAAAAA=&#10;">
                <v:imagedata r:id="rId3" o:title="" croptop="3404f" cropbottom="53034f" cropleft="4420f" cropright="7075f"/>
                <v:path arrowok="t"/>
              </v:shape>
              <v:group id="Grupo 5" o:spid="_x0000_s1028" style="position:absolute;top:92583;width:75247;height:6477" coordorigin="" coordsize="76771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Imagen 1" o:spid="_x0000_s1029" type="#_x0000_t75" style="position:absolute;left:70675;top:571;width:6096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nMrCAAAA2gAAAA8AAABkcnMvZG93bnJldi54bWxEj0GLwjAUhO+C/yE8YW+a6sGVahQRBZG9&#10;6ArV27N5tsXmpTax7f77zcKCx2FmvmEWq86UoqHaFZYVjEcRCOLU6oIzBefv3XAGwnlkjaVlUvBD&#10;DlbLfm+BsbYtH6k5+UwECLsYFeTeV7GULs3JoBvZijh4d1sb9EHWmdQ1tgFuSjmJoqk0WHBYyLGi&#10;TU7p4/QyChLebm/Pr+JwO151m1z8fUbcKPUx6NZzEJ46/w7/t/dawSf8XQk3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i5zKwgAAANoAAAAPAAAAAAAAAAAAAAAAAJ8C&#10;AABkcnMvZG93bnJldi54bWxQSwUGAAAAAAQABAD3AAAAjgMAAAAA&#10;">
                  <v:imagedata r:id="rId4" o:title="" cropbottom="10997f"/>
                  <v:path arrowok="t"/>
                </v:shape>
                <v:shape id="Imagen 10" o:spid="_x0000_s1030" type="#_x0000_t75" style="position:absolute;width:69774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tXvBAAAA2gAAAA8AAABkcnMvZG93bnJldi54bWxET89rwjAUvg/8H8ITdptppYxRjSKrY+40&#10;5obi7dE8m67NS2kyW/97cxh4/Ph+L9ejbcWFel87VpDOEhDEpdM1Vwp+vt+eXkD4gKyxdUwKruRh&#10;vZo8LDHXbuAvuuxDJWII+xwVmBC6XEpfGrLoZ64jjtzZ9RZDhH0ldY9DDLetnCfJs7RYc2ww2NGr&#10;obLZ/1kF24MZPrNjsXPZx+E3bYtT884npR6n42YBItAY7uJ/904riFvjlXg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ltXvBAAAA2gAAAA8AAAAAAAAAAAAAAAAAnwIA&#10;AGRycy9kb3ducmV2LnhtbFBLBQYAAAAABAAEAPcAAACNAwAAAAA=&#10;">
                  <v:imagedata r:id="rId3" o:title="" croptop="59166f" cropbottom="2534f" cropright="8981f"/>
                  <v:path arrowok="t"/>
                </v:shape>
              </v:group>
            </v:group>
          </w:pict>
        </mc:Fallback>
      </mc:AlternateContent>
    </w:r>
    <w:r w:rsidR="00C4739B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C5EF58" wp14:editId="487BE0DB">
              <wp:simplePos x="0" y="0"/>
              <wp:positionH relativeFrom="rightMargin">
                <wp:posOffset>-135255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5EF5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0.6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j1jQIAAJA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654BF3" wp14:editId="221F7615">
              <wp:simplePos x="0" y="0"/>
              <wp:positionH relativeFrom="column">
                <wp:posOffset>4272915</wp:posOffset>
              </wp:positionH>
              <wp:positionV relativeFrom="paragraph">
                <wp:posOffset>302895</wp:posOffset>
              </wp:positionV>
              <wp:extent cx="16764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64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6" style="position:absolute;margin-left:336.45pt;margin-top:23.85pt;width:13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B233F9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1BE13" wp14:editId="59E5AC74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C01BE13" id="AutoShape 4" o:spid="_x0000_s1028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</w:p>
  <w:p w:rsidR="000926FC" w:rsidRPr="00715ED3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4"/>
        <w:szCs w:val="24"/>
      </w:rPr>
    </w:pPr>
    <w:r w:rsidRPr="00715ED3">
      <w:rPr>
        <w:rFonts w:ascii="Avenir LT Std 45 Book" w:hAnsi="Avenir LT Std 45 Book" w:cs="Arial"/>
        <w:b/>
        <w:i/>
        <w:sz w:val="24"/>
        <w:szCs w:val="24"/>
      </w:rPr>
      <w:t xml:space="preserve">Coordinación </w:t>
    </w:r>
    <w:r w:rsidR="00413099" w:rsidRPr="00715ED3">
      <w:rPr>
        <w:rFonts w:ascii="Avenir LT Std 45 Book" w:hAnsi="Avenir LT Std 45 Book" w:cs="Arial"/>
        <w:b/>
        <w:i/>
        <w:sz w:val="24"/>
        <w:szCs w:val="24"/>
      </w:rPr>
      <w:t>de Estudios Avanzados</w:t>
    </w:r>
  </w:p>
  <w:p w:rsidR="009A640D" w:rsidRPr="00715ED3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 w:cs="Arial"/>
        <w:b/>
        <w:i/>
      </w:rPr>
      <w:t>SOLICITUD DE PREINSCRIPCIÓN</w:t>
    </w:r>
  </w:p>
  <w:p w:rsidR="000926FC" w:rsidRPr="00715ED3" w:rsidRDefault="00FD5BDD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>
      <w:rPr>
        <w:rFonts w:ascii="Avenir LT Std 45 Book" w:hAnsi="Avenir LT Std 45 Book" w:cs="Arial"/>
        <w:b/>
        <w:i/>
        <w:sz w:val="28"/>
        <w:szCs w:val="28"/>
      </w:rPr>
      <w:t>5</w:t>
    </w:r>
    <w:r w:rsidR="00657E72">
      <w:rPr>
        <w:rFonts w:ascii="Avenir LT Std 45 Book" w:hAnsi="Avenir LT Std 45 Book" w:cs="Arial"/>
        <w:b/>
        <w:i/>
        <w:sz w:val="28"/>
        <w:szCs w:val="28"/>
      </w:rPr>
      <w:t xml:space="preserve">ta </w:t>
    </w:r>
    <w:r>
      <w:rPr>
        <w:rFonts w:ascii="Avenir LT Std 45 Book" w:hAnsi="Avenir LT Std 45 Book" w:cs="Arial"/>
        <w:b/>
        <w:i/>
        <w:sz w:val="28"/>
        <w:szCs w:val="28"/>
      </w:rPr>
      <w:t>Promoción 2023B</w:t>
    </w:r>
    <w:r w:rsidR="00715ED3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715ED3" w:rsidRPr="003D7DAC">
      <w:rPr>
        <w:rFonts w:ascii="Avenir LT Std 45 Book" w:hAnsi="Avenir LT Std 45 Book" w:cs="Arial"/>
        <w:b/>
        <w:i/>
        <w:sz w:val="28"/>
        <w:szCs w:val="28"/>
      </w:rPr>
      <w:t>20</w:t>
    </w:r>
    <w:r w:rsidR="00A36AB5">
      <w:rPr>
        <w:rFonts w:ascii="Avenir LT Std 45 Book" w:hAnsi="Avenir LT Std 45 Book" w:cs="Arial"/>
        <w:b/>
        <w:i/>
        <w:sz w:val="28"/>
        <w:szCs w:val="28"/>
      </w:rPr>
      <w:t>2</w:t>
    </w:r>
    <w:r>
      <w:rPr>
        <w:rFonts w:ascii="Avenir LT Std 45 Book" w:hAnsi="Avenir LT Std 45 Book" w:cs="Arial"/>
        <w:b/>
        <w:i/>
        <w:sz w:val="28"/>
        <w:szCs w:val="28"/>
      </w:rPr>
      <w:t>6A</w:t>
    </w:r>
  </w:p>
  <w:p w:rsidR="004D2AE9" w:rsidRPr="00715ED3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/>
        <w:b/>
        <w:sz w:val="32"/>
        <w:szCs w:val="32"/>
      </w:rPr>
      <w:t>DOCTORADO EN PSICOLOGÍA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74800"/>
    <w:rsid w:val="00080EAB"/>
    <w:rsid w:val="000926FC"/>
    <w:rsid w:val="00094AB2"/>
    <w:rsid w:val="000A6A08"/>
    <w:rsid w:val="000E2BD1"/>
    <w:rsid w:val="000E55AF"/>
    <w:rsid w:val="00110CF2"/>
    <w:rsid w:val="001226B6"/>
    <w:rsid w:val="00122865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973BC"/>
    <w:rsid w:val="002A3B64"/>
    <w:rsid w:val="002D1BC1"/>
    <w:rsid w:val="002D4631"/>
    <w:rsid w:val="0031289B"/>
    <w:rsid w:val="003353EB"/>
    <w:rsid w:val="003414FF"/>
    <w:rsid w:val="00345A40"/>
    <w:rsid w:val="0035320A"/>
    <w:rsid w:val="00371076"/>
    <w:rsid w:val="00375323"/>
    <w:rsid w:val="00376AF2"/>
    <w:rsid w:val="00383956"/>
    <w:rsid w:val="003851B9"/>
    <w:rsid w:val="003C1CCC"/>
    <w:rsid w:val="003D050F"/>
    <w:rsid w:val="003D7DAC"/>
    <w:rsid w:val="003E2463"/>
    <w:rsid w:val="00413099"/>
    <w:rsid w:val="004242CF"/>
    <w:rsid w:val="00425282"/>
    <w:rsid w:val="00431C9E"/>
    <w:rsid w:val="00436212"/>
    <w:rsid w:val="00436849"/>
    <w:rsid w:val="0045141F"/>
    <w:rsid w:val="00470938"/>
    <w:rsid w:val="00482EF0"/>
    <w:rsid w:val="00485CFB"/>
    <w:rsid w:val="004C1CF7"/>
    <w:rsid w:val="004C3CC5"/>
    <w:rsid w:val="004C3F6F"/>
    <w:rsid w:val="004D2AE9"/>
    <w:rsid w:val="004F6CD2"/>
    <w:rsid w:val="004F6FC7"/>
    <w:rsid w:val="004F7E06"/>
    <w:rsid w:val="00507F65"/>
    <w:rsid w:val="00513113"/>
    <w:rsid w:val="00527F08"/>
    <w:rsid w:val="00542692"/>
    <w:rsid w:val="00591F10"/>
    <w:rsid w:val="00594553"/>
    <w:rsid w:val="00597353"/>
    <w:rsid w:val="005C70DF"/>
    <w:rsid w:val="00602FA8"/>
    <w:rsid w:val="00603521"/>
    <w:rsid w:val="00617700"/>
    <w:rsid w:val="006469CF"/>
    <w:rsid w:val="00656513"/>
    <w:rsid w:val="00657E72"/>
    <w:rsid w:val="00677C3E"/>
    <w:rsid w:val="006A1762"/>
    <w:rsid w:val="006A2F1E"/>
    <w:rsid w:val="006B4B53"/>
    <w:rsid w:val="006B6DB4"/>
    <w:rsid w:val="006D4FC9"/>
    <w:rsid w:val="006F3D4A"/>
    <w:rsid w:val="00715ED3"/>
    <w:rsid w:val="0071673F"/>
    <w:rsid w:val="00720EA7"/>
    <w:rsid w:val="00740B3E"/>
    <w:rsid w:val="00776E66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C7BDF"/>
    <w:rsid w:val="008D1305"/>
    <w:rsid w:val="008E62C7"/>
    <w:rsid w:val="00904D65"/>
    <w:rsid w:val="0091454D"/>
    <w:rsid w:val="00962144"/>
    <w:rsid w:val="00983A15"/>
    <w:rsid w:val="009A0177"/>
    <w:rsid w:val="009A640D"/>
    <w:rsid w:val="009D6C0A"/>
    <w:rsid w:val="009F41E0"/>
    <w:rsid w:val="00A118AF"/>
    <w:rsid w:val="00A12599"/>
    <w:rsid w:val="00A36AB5"/>
    <w:rsid w:val="00A443DE"/>
    <w:rsid w:val="00A76779"/>
    <w:rsid w:val="00A9395D"/>
    <w:rsid w:val="00AD52F3"/>
    <w:rsid w:val="00B0528F"/>
    <w:rsid w:val="00B10468"/>
    <w:rsid w:val="00B1690B"/>
    <w:rsid w:val="00B203B9"/>
    <w:rsid w:val="00B2268A"/>
    <w:rsid w:val="00B233F9"/>
    <w:rsid w:val="00B64E13"/>
    <w:rsid w:val="00B67993"/>
    <w:rsid w:val="00BA200F"/>
    <w:rsid w:val="00BA5889"/>
    <w:rsid w:val="00BB2FDE"/>
    <w:rsid w:val="00C4739B"/>
    <w:rsid w:val="00C81B00"/>
    <w:rsid w:val="00CB00B4"/>
    <w:rsid w:val="00CC0CD4"/>
    <w:rsid w:val="00CE5F45"/>
    <w:rsid w:val="00CF1227"/>
    <w:rsid w:val="00CF1F04"/>
    <w:rsid w:val="00D222E2"/>
    <w:rsid w:val="00D23777"/>
    <w:rsid w:val="00D6239D"/>
    <w:rsid w:val="00D8236D"/>
    <w:rsid w:val="00D83D26"/>
    <w:rsid w:val="00DA309C"/>
    <w:rsid w:val="00DA54FB"/>
    <w:rsid w:val="00DB5A19"/>
    <w:rsid w:val="00DC28E1"/>
    <w:rsid w:val="00DF2320"/>
    <w:rsid w:val="00DF54CE"/>
    <w:rsid w:val="00DF657A"/>
    <w:rsid w:val="00E35223"/>
    <w:rsid w:val="00E36912"/>
    <w:rsid w:val="00E62AFB"/>
    <w:rsid w:val="00E764D8"/>
    <w:rsid w:val="00E83797"/>
    <w:rsid w:val="00EB5FFE"/>
    <w:rsid w:val="00F45DA4"/>
    <w:rsid w:val="00F60F27"/>
    <w:rsid w:val="00FB5DC0"/>
    <w:rsid w:val="00FC4BEB"/>
    <w:rsid w:val="00FD39C1"/>
    <w:rsid w:val="00FD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0E8EC-6978-4BF8-8919-43E736DD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5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arianna hernández rojas</cp:lastModifiedBy>
  <cp:revision>4</cp:revision>
  <cp:lastPrinted>2017-07-03T18:07:00Z</cp:lastPrinted>
  <dcterms:created xsi:type="dcterms:W3CDTF">2022-09-21T17:41:00Z</dcterms:created>
  <dcterms:modified xsi:type="dcterms:W3CDTF">2022-09-22T17:45:00Z</dcterms:modified>
</cp:coreProperties>
</file>