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Spec="center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83"/>
        <w:gridCol w:w="424"/>
        <w:gridCol w:w="1528"/>
        <w:gridCol w:w="2014"/>
        <w:gridCol w:w="712"/>
        <w:gridCol w:w="2727"/>
      </w:tblGrid>
      <w:tr w:rsidR="00061900" w:rsidRPr="009F41E0" w:rsidTr="00FC4BEB">
        <w:trPr>
          <w:trHeight w:val="274"/>
        </w:trPr>
        <w:tc>
          <w:tcPr>
            <w:tcW w:w="9923" w:type="dxa"/>
            <w:gridSpan w:val="7"/>
            <w:shd w:val="clear" w:color="auto" w:fill="BFBFBF"/>
          </w:tcPr>
          <w:p w:rsidR="00061900" w:rsidRPr="009F41E0" w:rsidRDefault="00061900" w:rsidP="009F4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E0">
              <w:rPr>
                <w:rFonts w:ascii="Times New Roman" w:hAnsi="Times New Roman"/>
                <w:b/>
              </w:rPr>
              <w:t>DATOS PERSONALES</w:t>
            </w:r>
          </w:p>
        </w:tc>
      </w:tr>
      <w:tr w:rsidR="00061900" w:rsidRPr="004F6CD2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1"/>
        </w:trPr>
        <w:tc>
          <w:tcPr>
            <w:tcW w:w="2942" w:type="dxa"/>
            <w:gridSpan w:val="3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 xml:space="preserve">Apellido paterno: </w:t>
            </w:r>
          </w:p>
        </w:tc>
        <w:tc>
          <w:tcPr>
            <w:tcW w:w="3542" w:type="dxa"/>
            <w:gridSpan w:val="2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Apellido materno:</w:t>
            </w:r>
          </w:p>
        </w:tc>
        <w:tc>
          <w:tcPr>
            <w:tcW w:w="3439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Nombre(s):</w:t>
            </w:r>
          </w:p>
        </w:tc>
      </w:tr>
      <w:tr w:rsidR="00BB2FDE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2518" w:type="dxa"/>
            <w:gridSpan w:val="2"/>
          </w:tcPr>
          <w:p w:rsidR="00BB2FDE" w:rsidRPr="004F6CD2" w:rsidRDefault="00BB2FDE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No. Cta. UAEM:</w:t>
            </w:r>
          </w:p>
        </w:tc>
        <w:tc>
          <w:tcPr>
            <w:tcW w:w="3966" w:type="dxa"/>
            <w:gridSpan w:val="3"/>
          </w:tcPr>
          <w:p w:rsidR="00BB2FDE" w:rsidRPr="004F6CD2" w:rsidRDefault="003353EB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Maestría</w:t>
            </w:r>
          </w:p>
        </w:tc>
        <w:tc>
          <w:tcPr>
            <w:tcW w:w="3439" w:type="dxa"/>
            <w:gridSpan w:val="2"/>
          </w:tcPr>
          <w:p w:rsidR="00BB2FDE" w:rsidRPr="004F6CD2" w:rsidRDefault="00513113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Facultad de procedencia:</w:t>
            </w:r>
          </w:p>
        </w:tc>
      </w:tr>
      <w:tr w:rsidR="006A2F1E" w:rsidRPr="004F6CD2" w:rsidTr="002F24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2235" w:type="dxa"/>
          </w:tcPr>
          <w:p w:rsidR="006A2F1E" w:rsidRPr="004F6CD2" w:rsidRDefault="006A2F1E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Sexo:</w:t>
            </w:r>
          </w:p>
        </w:tc>
        <w:tc>
          <w:tcPr>
            <w:tcW w:w="2235" w:type="dxa"/>
            <w:gridSpan w:val="3"/>
          </w:tcPr>
          <w:p w:rsidR="006A2F1E" w:rsidRPr="004F6CD2" w:rsidRDefault="006A2F1E" w:rsidP="00BB2FDE">
            <w:pPr>
              <w:tabs>
                <w:tab w:val="center" w:pos="2165"/>
              </w:tabs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Edad</w:t>
            </w:r>
          </w:p>
        </w:tc>
        <w:tc>
          <w:tcPr>
            <w:tcW w:w="2726" w:type="dxa"/>
            <w:gridSpan w:val="2"/>
          </w:tcPr>
          <w:p w:rsidR="006A2F1E" w:rsidRPr="004F6CD2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CURP</w:t>
            </w:r>
          </w:p>
        </w:tc>
        <w:tc>
          <w:tcPr>
            <w:tcW w:w="2727" w:type="dxa"/>
          </w:tcPr>
          <w:p w:rsidR="006A2F1E" w:rsidRPr="004F6CD2" w:rsidRDefault="006A2F1E" w:rsidP="006A2F1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RFC (con homoclave)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2518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4"/>
                <w:szCs w:val="14"/>
              </w:rPr>
            </w:pPr>
            <w:r w:rsidRPr="004F6CD2">
              <w:rPr>
                <w:rFonts w:ascii="Century Gothic" w:hAnsi="Century Gothic"/>
                <w:sz w:val="14"/>
                <w:szCs w:val="14"/>
              </w:rPr>
              <w:t>Fecha de nacimiento</w:t>
            </w:r>
            <w:r w:rsidR="00BB2FDE" w:rsidRPr="004F6CD2">
              <w:rPr>
                <w:rFonts w:ascii="Century Gothic" w:hAnsi="Century Gothic"/>
                <w:sz w:val="14"/>
                <w:szCs w:val="14"/>
              </w:rPr>
              <w:t>(</w:t>
            </w:r>
            <w:proofErr w:type="spellStart"/>
            <w:r w:rsidR="00BB2FDE" w:rsidRPr="004F6CD2">
              <w:rPr>
                <w:rFonts w:ascii="Century Gothic" w:hAnsi="Century Gothic"/>
                <w:sz w:val="14"/>
                <w:szCs w:val="14"/>
              </w:rPr>
              <w:t>dd</w:t>
            </w:r>
            <w:proofErr w:type="spellEnd"/>
            <w:r w:rsidR="00BB2FDE" w:rsidRPr="004F6CD2">
              <w:rPr>
                <w:rFonts w:ascii="Century Gothic" w:hAnsi="Century Gothic"/>
                <w:sz w:val="14"/>
                <w:szCs w:val="14"/>
              </w:rPr>
              <w:t>/mm/</w:t>
            </w:r>
            <w:proofErr w:type="spellStart"/>
            <w:r w:rsidR="00BB2FDE" w:rsidRPr="004F6CD2">
              <w:rPr>
                <w:rFonts w:ascii="Century Gothic" w:hAnsi="Century Gothic"/>
                <w:sz w:val="14"/>
                <w:szCs w:val="14"/>
              </w:rPr>
              <w:t>aa</w:t>
            </w:r>
            <w:proofErr w:type="spellEnd"/>
            <w:r w:rsidR="00BB2FDE" w:rsidRPr="004F6CD2">
              <w:rPr>
                <w:rFonts w:ascii="Century Gothic" w:hAnsi="Century Gothic"/>
                <w:sz w:val="14"/>
                <w:szCs w:val="14"/>
              </w:rPr>
              <w:t>)</w:t>
            </w:r>
          </w:p>
        </w:tc>
        <w:tc>
          <w:tcPr>
            <w:tcW w:w="3966" w:type="dxa"/>
            <w:gridSpan w:val="3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Lugar de nacimiento:</w:t>
            </w:r>
            <w:r w:rsidR="00FB5DC0" w:rsidRPr="004F6CD2">
              <w:rPr>
                <w:rFonts w:ascii="Century Gothic" w:hAnsi="Century Gothic"/>
                <w:sz w:val="16"/>
                <w:szCs w:val="16"/>
              </w:rPr>
              <w:t>(Municipio y Estado)</w:t>
            </w:r>
          </w:p>
        </w:tc>
        <w:tc>
          <w:tcPr>
            <w:tcW w:w="3439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Estado civil: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celular:</w:t>
            </w:r>
          </w:p>
        </w:tc>
        <w:tc>
          <w:tcPr>
            <w:tcW w:w="5453" w:type="dxa"/>
            <w:gridSpan w:val="3"/>
          </w:tcPr>
          <w:p w:rsidR="00061900" w:rsidRPr="004F6CD2" w:rsidRDefault="006A2F1E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Teléfono casa</w:t>
            </w:r>
            <w:r w:rsidR="00061900" w:rsidRPr="004F6CD2">
              <w:rPr>
                <w:rFonts w:ascii="Century Gothic" w:hAnsi="Century Gothic"/>
                <w:sz w:val="16"/>
                <w:szCs w:val="16"/>
              </w:rPr>
              <w:t>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trabajo:</w:t>
            </w:r>
          </w:p>
        </w:tc>
        <w:tc>
          <w:tcPr>
            <w:tcW w:w="5453" w:type="dxa"/>
            <w:gridSpan w:val="3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electrónico:</w:t>
            </w:r>
          </w:p>
          <w:p w:rsidR="005C70DF" w:rsidRPr="004F6CD2" w:rsidRDefault="005C70DF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alterno:</w:t>
            </w:r>
          </w:p>
        </w:tc>
      </w:tr>
    </w:tbl>
    <w:p w:rsidR="00130F9D" w:rsidRPr="00CB00B4" w:rsidRDefault="00130F9D" w:rsidP="00CB00B4">
      <w:pPr>
        <w:spacing w:after="0" w:line="240" w:lineRule="auto"/>
        <w:rPr>
          <w:rFonts w:ascii="Century Gothic" w:hAnsi="Century Gothic"/>
          <w:sz w:val="10"/>
          <w:szCs w:val="10"/>
        </w:rPr>
      </w:pPr>
      <w:bookmarkStart w:id="0" w:name="_GoBack"/>
      <w:bookmarkEnd w:id="0"/>
    </w:p>
    <w:tbl>
      <w:tblPr>
        <w:tblpPr w:leftFromText="141" w:rightFromText="141" w:vertAnchor="text" w:horzAnchor="margin" w:tblpX="-567" w:tblpY="115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5"/>
        <w:gridCol w:w="2415"/>
        <w:gridCol w:w="1276"/>
        <w:gridCol w:w="1418"/>
        <w:gridCol w:w="2399"/>
      </w:tblGrid>
      <w:tr w:rsidR="00130F9D" w:rsidRPr="00CB00B4" w:rsidTr="00BB2FDE">
        <w:tc>
          <w:tcPr>
            <w:tcW w:w="9923" w:type="dxa"/>
            <w:gridSpan w:val="5"/>
            <w:shd w:val="clear" w:color="auto" w:fill="BFBFBF"/>
          </w:tcPr>
          <w:p w:rsidR="00130F9D" w:rsidRPr="00CB00B4" w:rsidRDefault="00130F9D" w:rsidP="00BB2FD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DOMICILIO</w:t>
            </w:r>
          </w:p>
        </w:tc>
      </w:tr>
      <w:tr w:rsidR="006A2F1E" w:rsidRPr="00CB00B4" w:rsidTr="00C500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7524" w:type="dxa"/>
            <w:gridSpan w:val="4"/>
          </w:tcPr>
          <w:p w:rsidR="006A2F1E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Calle:</w:t>
            </w:r>
          </w:p>
        </w:tc>
        <w:tc>
          <w:tcPr>
            <w:tcW w:w="2399" w:type="dxa"/>
          </w:tcPr>
          <w:p w:rsidR="006A2F1E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Número</w:t>
            </w:r>
          </w:p>
        </w:tc>
      </w:tr>
      <w:tr w:rsidR="006A2F1E" w:rsidRPr="00CB00B4" w:rsidTr="00D31C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2415" w:type="dxa"/>
          </w:tcPr>
          <w:p w:rsidR="006A2F1E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Colonia:</w:t>
            </w:r>
          </w:p>
        </w:tc>
        <w:tc>
          <w:tcPr>
            <w:tcW w:w="2415" w:type="dxa"/>
          </w:tcPr>
          <w:p w:rsidR="006A2F1E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Municipio:</w:t>
            </w:r>
          </w:p>
        </w:tc>
        <w:tc>
          <w:tcPr>
            <w:tcW w:w="2694" w:type="dxa"/>
            <w:gridSpan w:val="2"/>
          </w:tcPr>
          <w:p w:rsidR="006A2F1E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Estado:</w:t>
            </w:r>
          </w:p>
        </w:tc>
        <w:tc>
          <w:tcPr>
            <w:tcW w:w="2399" w:type="dxa"/>
          </w:tcPr>
          <w:p w:rsidR="006A2F1E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Ciudad:</w:t>
            </w:r>
          </w:p>
        </w:tc>
      </w:tr>
      <w:tr w:rsidR="00B203B9" w:rsidRPr="00CB00B4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2"/>
        </w:trPr>
        <w:tc>
          <w:tcPr>
            <w:tcW w:w="6106" w:type="dxa"/>
            <w:gridSpan w:val="3"/>
          </w:tcPr>
          <w:p w:rsidR="00B203B9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Entre que calles:</w:t>
            </w:r>
          </w:p>
        </w:tc>
        <w:tc>
          <w:tcPr>
            <w:tcW w:w="3817" w:type="dxa"/>
            <w:gridSpan w:val="2"/>
          </w:tcPr>
          <w:p w:rsidR="00835E2B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Código postal:</w:t>
            </w:r>
          </w:p>
        </w:tc>
      </w:tr>
    </w:tbl>
    <w:p w:rsidR="00B67993" w:rsidRPr="00BB2FDE" w:rsidRDefault="00B67993" w:rsidP="001A266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5261"/>
        <w:gridCol w:w="992"/>
        <w:gridCol w:w="680"/>
        <w:gridCol w:w="2297"/>
      </w:tblGrid>
      <w:tr w:rsidR="00B67993" w:rsidRPr="00CB00B4" w:rsidTr="004F6CD2">
        <w:tc>
          <w:tcPr>
            <w:tcW w:w="693" w:type="dxa"/>
            <w:shd w:val="clear" w:color="auto" w:fill="BFBFBF"/>
          </w:tcPr>
          <w:p w:rsidR="00B67993" w:rsidRPr="00CB00B4" w:rsidRDefault="00B67993" w:rsidP="009F41E0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shd w:val="clear" w:color="auto" w:fill="BFBFBF"/>
          </w:tcPr>
          <w:p w:rsidR="00B67993" w:rsidRPr="00CB00B4" w:rsidRDefault="0035320A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Copia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imple de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D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ocumento</w:t>
            </w:r>
          </w:p>
        </w:tc>
        <w:tc>
          <w:tcPr>
            <w:tcW w:w="2297" w:type="dxa"/>
            <w:shd w:val="clear" w:color="auto" w:fill="BFBFBF"/>
          </w:tcPr>
          <w:p w:rsidR="00B67993" w:rsidRPr="00CB00B4" w:rsidRDefault="00F60F27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C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opia</w:t>
            </w:r>
            <w:r w:rsidR="00785F56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 en 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F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older</w:t>
            </w: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3353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AD52F3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715ED3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8908E7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4F6CD2">
        <w:tc>
          <w:tcPr>
            <w:tcW w:w="693" w:type="dxa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715ED3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97" w:type="dxa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4F6CD2">
        <w:tc>
          <w:tcPr>
            <w:tcW w:w="693" w:type="dxa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715ED3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97" w:type="dxa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513113">
        <w:tc>
          <w:tcPr>
            <w:tcW w:w="693" w:type="dxa"/>
            <w:shd w:val="clear" w:color="auto" w:fill="FFFFFF" w:themeFill="background1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FFFFFF" w:themeFill="background1"/>
          </w:tcPr>
          <w:p w:rsidR="00FC4BEB" w:rsidRPr="00715ED3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97" w:type="dxa"/>
            <w:shd w:val="clear" w:color="auto" w:fill="FFFFFF" w:themeFill="background1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B10468">
        <w:tc>
          <w:tcPr>
            <w:tcW w:w="693" w:type="dxa"/>
            <w:shd w:val="clear" w:color="auto" w:fill="A6A6A6" w:themeFill="background1" w:themeFillShade="A6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A6A6A6" w:themeFill="background1" w:themeFillShade="A6"/>
          </w:tcPr>
          <w:p w:rsidR="00FC4BEB" w:rsidRPr="00715ED3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97" w:type="dxa"/>
            <w:shd w:val="clear" w:color="auto" w:fill="A6A6A6" w:themeFill="background1" w:themeFillShade="A6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594553">
        <w:trPr>
          <w:trHeight w:val="340"/>
        </w:trPr>
        <w:tc>
          <w:tcPr>
            <w:tcW w:w="5954" w:type="dxa"/>
            <w:gridSpan w:val="2"/>
            <w:vMerge w:val="restart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FIRMA DEL SOLICITANTE:</w:t>
            </w: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COTEJÓ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</w:tr>
      <w:tr w:rsidR="00FC4BEB" w:rsidRPr="00CB00B4" w:rsidTr="00CB00B4">
        <w:trPr>
          <w:trHeight w:val="380"/>
        </w:trPr>
        <w:tc>
          <w:tcPr>
            <w:tcW w:w="5954" w:type="dxa"/>
            <w:gridSpan w:val="2"/>
            <w:vMerge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FECHA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425282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>
              <w:rPr>
                <w:rFonts w:ascii="Century Gothic" w:hAnsi="Century Gothic" w:cs="Arial"/>
                <w:b/>
                <w:i/>
                <w:sz w:val="16"/>
                <w:szCs w:val="20"/>
              </w:rPr>
              <w:t xml:space="preserve">__________/                   </w:t>
            </w:r>
            <w:r w:rsidR="002973BC">
              <w:rPr>
                <w:rFonts w:ascii="Century Gothic" w:hAnsi="Century Gothic" w:cs="Arial"/>
                <w:b/>
                <w:i/>
                <w:sz w:val="16"/>
                <w:szCs w:val="20"/>
              </w:rPr>
              <w:t>/</w:t>
            </w:r>
          </w:p>
        </w:tc>
      </w:tr>
    </w:tbl>
    <w:p w:rsidR="003353EB" w:rsidRDefault="003353EB">
      <w:pPr>
        <w:spacing w:after="0" w:line="240" w:lineRule="auto"/>
        <w:rPr>
          <w:sz w:val="4"/>
          <w:szCs w:val="4"/>
        </w:rPr>
      </w:pPr>
    </w:p>
    <w:sectPr w:rsidR="003353EB" w:rsidSect="00FC4BEB">
      <w:headerReference w:type="default" r:id="rId8"/>
      <w:pgSz w:w="12240" w:h="15840"/>
      <w:pgMar w:top="1276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114" w:rsidRDefault="00E21114" w:rsidP="000926FC">
      <w:pPr>
        <w:spacing w:after="0" w:line="240" w:lineRule="auto"/>
      </w:pPr>
      <w:r>
        <w:separator/>
      </w:r>
    </w:p>
  </w:endnote>
  <w:endnote w:type="continuationSeparator" w:id="0">
    <w:p w:rsidR="00E21114" w:rsidRDefault="00E21114" w:rsidP="00092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venir LT Std 35 Light">
    <w:panose1 w:val="020B0402020203020204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114" w:rsidRDefault="00E21114" w:rsidP="000926FC">
      <w:pPr>
        <w:spacing w:after="0" w:line="240" w:lineRule="auto"/>
      </w:pPr>
      <w:r>
        <w:separator/>
      </w:r>
    </w:p>
  </w:footnote>
  <w:footnote w:type="continuationSeparator" w:id="0">
    <w:p w:rsidR="00E21114" w:rsidRDefault="00E21114" w:rsidP="00092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6FC" w:rsidRDefault="00C4739B" w:rsidP="000926FC">
    <w:pPr>
      <w:ind w:right="1620"/>
      <w:rPr>
        <w:rFonts w:ascii="Century Gothic" w:hAnsi="Century Gothic"/>
        <w:b/>
        <w:i/>
      </w:rPr>
    </w:pPr>
    <w:r>
      <w:rPr>
        <w:noProof/>
        <w:sz w:val="4"/>
        <w:szCs w:val="4"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C5EF58" wp14:editId="487BE0DB">
              <wp:simplePos x="0" y="0"/>
              <wp:positionH relativeFrom="rightMargin">
                <wp:posOffset>-135255</wp:posOffset>
              </wp:positionH>
              <wp:positionV relativeFrom="paragraph">
                <wp:posOffset>-123825</wp:posOffset>
              </wp:positionV>
              <wp:extent cx="476250" cy="3238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250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513113" w:rsidRDefault="00FC4BEB" w:rsidP="00FC4BEB">
                          <w:pPr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</w:pPr>
                          <w:r w:rsidRPr="00513113"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  <w:t>F1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C5EF5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-10.65pt;margin-top:-9.75pt;width:37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" fillcolor="white [3201]" stroked="f" strokeweight=".5pt">
              <v:textbox>
                <w:txbxContent>
                  <w:p w:rsidR="00FC4BEB" w:rsidRPr="00513113" w:rsidRDefault="00FC4BEB" w:rsidP="00FC4BEB">
                    <w:pPr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</w:pPr>
                    <w:r w:rsidRPr="00513113"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  <w:t>F1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233F9" w:rsidRPr="004F6CD2">
      <w:rPr>
        <w:rFonts w:ascii="Century Gothic" w:hAnsi="Century Gothic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D654BF3" wp14:editId="221F7615">
              <wp:simplePos x="0" y="0"/>
              <wp:positionH relativeFrom="column">
                <wp:posOffset>4272915</wp:posOffset>
              </wp:positionH>
              <wp:positionV relativeFrom="paragraph">
                <wp:posOffset>302895</wp:posOffset>
              </wp:positionV>
              <wp:extent cx="1676400" cy="504825"/>
              <wp:effectExtent l="0" t="0" r="19050" b="2857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76400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CTA.</w:t>
                          </w:r>
                          <w:r>
                            <w:rPr>
                              <w:sz w:val="14"/>
                              <w:lang w:val="es-MX"/>
                            </w:rPr>
                            <w:t xml:space="preserve"> </w:t>
                          </w:r>
                          <w:r w:rsidRPr="00527F08">
                            <w:rPr>
                              <w:sz w:val="14"/>
                              <w:lang w:val="es-MX"/>
                            </w:rPr>
                            <w:t>UAEM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4531FE3" id="AutoShape 5" o:spid="_x0000_s1026" style="position:absolute;margin-left:336.45pt;margin-top:23.85pt;width:132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CTA.</w:t>
                    </w:r>
                    <w:r>
                      <w:rPr>
                        <w:sz w:val="14"/>
                        <w:lang w:val="es-MX"/>
                      </w:rPr>
                      <w:t xml:space="preserve"> </w:t>
                    </w:r>
                    <w:proofErr w:type="spellStart"/>
                    <w:r w:rsidRPr="00527F08">
                      <w:rPr>
                        <w:sz w:val="14"/>
                        <w:lang w:val="es-MX"/>
                      </w:rPr>
                      <w:t>UAEM</w:t>
                    </w:r>
                    <w:proofErr w:type="spellEnd"/>
                  </w:p>
                </w:txbxContent>
              </v:textbox>
            </v:roundrect>
          </w:pict>
        </mc:Fallback>
      </mc:AlternateContent>
    </w:r>
    <w:r w:rsidR="00B233F9" w:rsidRPr="004F6CD2">
      <w:rPr>
        <w:rFonts w:ascii="Century Gothic" w:hAnsi="Century Gothic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01BE13" wp14:editId="59E5AC74">
              <wp:simplePos x="0" y="0"/>
              <wp:positionH relativeFrom="column">
                <wp:posOffset>-327660</wp:posOffset>
              </wp:positionH>
              <wp:positionV relativeFrom="paragraph">
                <wp:posOffset>302895</wp:posOffset>
              </wp:positionV>
              <wp:extent cx="1457325" cy="514350"/>
              <wp:effectExtent l="0" t="0" r="28575" b="1905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7325" cy="5143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CVU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C01BE13" id="AutoShape 4" o:spid="_x0000_s1028" style="position:absolute;margin-left:-25.8pt;margin-top:23.85pt;width:114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CVU</w:t>
                    </w:r>
                  </w:p>
                </w:txbxContent>
              </v:textbox>
            </v:roundrect>
          </w:pict>
        </mc:Fallback>
      </mc:AlternateContent>
    </w:r>
    <w:r w:rsidR="00715ED3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FC11679" wp14:editId="7D87D288">
              <wp:simplePos x="0" y="0"/>
              <wp:positionH relativeFrom="column">
                <wp:posOffset>-876300</wp:posOffset>
              </wp:positionH>
              <wp:positionV relativeFrom="paragraph">
                <wp:posOffset>-314960</wp:posOffset>
              </wp:positionV>
              <wp:extent cx="7423150" cy="9664700"/>
              <wp:effectExtent l="0" t="0" r="635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6" name="Grupo 6"/>
                      <wpg:cNvGrpSpPr/>
                      <wpg:grpSpPr>
                        <a:xfrm>
                          <a:off x="0" y="0"/>
                          <a:ext cx="7287260" cy="9548495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upo 8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0" y="0"/>
                            <a:chExt cx="1093470" cy="845820"/>
                          </a:xfrm>
                        </wpg:grpSpPr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52450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289B" w:rsidRPr="00D73C36" w:rsidRDefault="0031289B" w:rsidP="0031289B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8B5EA6"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 w:rsidRPr="008B5EA6"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075" y="0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C11679" id="Grupo 3" o:spid="_x0000_s1029" style="position:absolute;margin-left:-69pt;margin-top:-24.8pt;width:584.5pt;height:761pt;z-index:251667456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TU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dXVpZDpmMzAwZDM2YS0z&#10;ZWFlLTQ5MzUtYTJkZC1hYzQ4M2I0NGFjNDY8L3N0UmVmOmluc3RhbmNlSUQ+CiAgICAgICAgICAg&#10;IDxzdFJlZjpkb2N1bWVudElEPnhtcC5kaWQ6Qzc0RDA0OUJENjQ3RTcxMTlDQ0Y5RkQ2NTc1NTVD&#10;QzI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M3NEQwNDlCRDY0N0U3MTE5Q0NGOUZENjU3NTU1Q0MyPC9zdEV2dDpp&#10;bnN0YW5jZUlEPgogICAgICAgICAgICAgICAgICA8c3RFdnQ6d2hlbj4yMDE3LTA2LTAyVDE2OjU0&#10;OjIzLTA1OjAwPC9zdEV2dDp3aGVuPgogICAgICAgICAgICAgICAgICA8c3RFdnQ6c29mdHdhcmVB&#10;Z2VudD5BZG9iZSBJbGx1c3RyYXRvciBDUzY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kM6XFVzZXJzXERpc2XDsW9cRG9jdW1lbnRzXDIw&#10;MTQtMjAxOFxlc2N1ZG8gdWFlbWV4LnBuZzwvc3RSZWY6ZmlsZVBhdGg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5DOlxVc2Vyc1xEaXNlw7FvXERvY3Vt&#10;ZW50c1wyMDE0LTIwMThcZXNjdWRvIHVhZW1leC5wbmc8L3N0UmVmOmZpbGVQYXRo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QzpcVXNlcnNcRGlzZcOx&#10;b1xEb2N1bWVudHNcMjAxNC0yMDE4XGVzY3VkbyB1YWVtZXgucG5n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M6XFVzZXJz&#10;XERpc2XDsW9cRG9jdW1lbnRzXDIwMTQtMjAxOFxlc2N1ZG8gdWFlbWV4LnBuZzwvc3RSZWY6Zmls&#10;ZVBhdGg+CiAgICAgICAgICAgICAgICAgIDwvc3RNZnM6cmVmZXJlbmNlPgogICAgICAgICAgICAg&#10;ICA8L3JkZjpsaT4KICAgICAgICAgICAgPC9yZGY6U2VxPgogICAgICAgICA8L3htcE1NOk1hbmlm&#10;ZXN0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4v3/////////////////////////////////////&#10;//vWyPL////////////////////////////////////////p3v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7/3/////////////////////////////////////+9O6&#10;ssn/////////////////////////////////////2KyOhark////////////////////////////&#10;///////uxJl1ZJ3Z//////////////////////////////////rz5LmQgZ7c////////////////&#10;/////////////////////+a/sb3v////////////////////////////////////////8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08vLy8/Tz8/Lx9P//////////////////&#10;/////////7mbmpqbnZ+goaW72P///////////////////////////6JXS0tNTlNlhanP9f//////&#10;/////////////////////7JVAB4+XoGlye///////////////////////////////8xvQmSEpcrw&#10;/////////////////////////////////+yfiKzN7///////////////////////////////////&#10;///j1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">
              <v:group id="Grupo 6" o:spid="_x0000_s1030" style="position:absolute;width:72872;height:95484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1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N8/DBAAAA2gAAAA8AAABkcnMvZG93bnJldi54bWxEj9GKwjAURN8X/IdwhX1bU0V2pRpFBBdB&#10;fbD6AZfk2habm5Jk2/r3G2FhH4eZOcOsNoNtREc+1I4VTCcZCGLtTM2lgtt1/7EAESKywcYxKXhS&#10;gM169LbC3LieL9QVsRQJwiFHBVWMbS5l0BVZDBPXEifv7rzFmKQvpfHYJ7ht5CzLPqXFmtNChS3t&#10;KtKP4scqOH/rm/aD7U/dSR7bqSzms8dTqffxsF2CiDTE//Bf+2AUfMHrSro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N8/DBAAAA2gAAAA8AAAAAAAAAAAAAAAAAnwIA&#10;AGRycy9kb3ducmV2LnhtbFBLBQYAAAAABAAEAPcAAACNAwAAAAA=&#10;">
                  <v:imagedata r:id="rId4" o:title=""/>
                  <v:path arrowok="t"/>
                </v:shape>
                <v:group id="Grupo 8" o:spid="_x0000_s1032" style="position:absolute;left:61940;top:87028;width:10935;height:845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Cuadro de texto 2" o:spid="_x0000_s1033" type="#_x0000_t202" style="position:absolute;top:5524;width:1093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31289B" w:rsidRPr="00D73C36" w:rsidRDefault="0031289B" w:rsidP="0031289B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B5EA6"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 w:rsidRPr="008B5EA6"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4" type="#_x0000_t75" style="position:absolute;left:2190;width:6230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nvHAAAAA2wAAAA8AAABkcnMvZG93bnJldi54bWxEj02LwkAMhu+C/2GI4EV06i4rUp2KKAte&#10;dQWvoRPb0k6mdEat/npzEPaWkPfjyXrTu0bdqQuVZwPzWQKKOPe24sLA+e93ugQVIrLFxjMZeFKA&#10;TTYcrDG1/sFHup9ioSSEQ4oGyhjbVOuQl+QwzHxLLLer7xxGWbtC2w4fEu4a/ZUkC+2wYmkosaVd&#10;SXl9ujnprW4t1cfFazJ/4hm3++/96+dizHjUb1egIvXxX/xxH6zgC738IgPo7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Bye8cAAAADbAAAADwAAAAAAAAAAAAAAAACfAgAA&#10;ZHJzL2Rvd25yZXYueG1sUEsFBgAAAAAEAAQA9wAAAIwDAAAAAA==&#10;">
                    <v:imagedata r:id="rId5" o:title="" grayscale="t" bilevel="t"/>
                    <v:path arrowok="t"/>
                  </v:shape>
                </v:group>
              </v:group>
              <v:shape id="Imagen 11" o:spid="_x0000_s1035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iy/vBAAAA2wAAAA8AAABkcnMvZG93bnJldi54bWxET01rAjEQvQv9D2EKvWlWsbasRimC6KGC&#10;bnvwOCTj7trNZEmirv++EQRv83ifM1t0thEX8qF2rGA4yEAQa2dqLhX8/qz6nyBCRDbYOCYFNwqw&#10;mL/0Zpgbd+U9XYpYihTCIUcFVYxtLmXQFVkMA9cSJ+7ovMWYoC+l8XhN4baRoyybSIs1p4YKW1pW&#10;pP+Ks1XwvWw3t63+0I08rwv9Lsf+tDso9fbafU1BROriU/xwb0yaP4T7L+kA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iy/v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</w:p>
  <w:p w:rsidR="000926FC" w:rsidRPr="00715ED3" w:rsidRDefault="000926FC" w:rsidP="00413099">
    <w:pPr>
      <w:spacing w:after="0"/>
      <w:ind w:left="1260" w:right="1620"/>
      <w:jc w:val="center"/>
      <w:rPr>
        <w:rFonts w:ascii="Avenir LT Std 45 Book" w:hAnsi="Avenir LT Std 45 Book" w:cs="Arial"/>
        <w:b/>
        <w:i/>
        <w:sz w:val="24"/>
        <w:szCs w:val="24"/>
      </w:rPr>
    </w:pPr>
    <w:r w:rsidRPr="00715ED3">
      <w:rPr>
        <w:rFonts w:ascii="Avenir LT Std 45 Book" w:hAnsi="Avenir LT Std 45 Book" w:cs="Arial"/>
        <w:b/>
        <w:i/>
        <w:sz w:val="24"/>
        <w:szCs w:val="24"/>
      </w:rPr>
      <w:t xml:space="preserve">Coordinación </w:t>
    </w:r>
    <w:r w:rsidR="00413099" w:rsidRPr="00715ED3">
      <w:rPr>
        <w:rFonts w:ascii="Avenir LT Std 45 Book" w:hAnsi="Avenir LT Std 45 Book" w:cs="Arial"/>
        <w:b/>
        <w:i/>
        <w:sz w:val="24"/>
        <w:szCs w:val="24"/>
      </w:rPr>
      <w:t>de Estudios Avanzados</w:t>
    </w:r>
  </w:p>
  <w:p w:rsidR="009A640D" w:rsidRPr="00715ED3" w:rsidRDefault="009A640D" w:rsidP="00413099">
    <w:pPr>
      <w:spacing w:after="0"/>
      <w:ind w:left="1260" w:right="1620"/>
      <w:jc w:val="center"/>
      <w:rPr>
        <w:rFonts w:ascii="Avenir LT Std 45 Book" w:hAnsi="Avenir LT Std 45 Book" w:cs="Arial"/>
        <w:b/>
        <w:i/>
      </w:rPr>
    </w:pPr>
    <w:r w:rsidRPr="00715ED3">
      <w:rPr>
        <w:rFonts w:ascii="Avenir LT Std 45 Book" w:hAnsi="Avenir LT Std 45 Book" w:cs="Arial"/>
        <w:b/>
        <w:i/>
      </w:rPr>
      <w:t>SOLICITUD DE PREINSCRIPCIÓN</w:t>
    </w:r>
  </w:p>
  <w:p w:rsidR="000926FC" w:rsidRPr="00715ED3" w:rsidRDefault="00F43A3E" w:rsidP="00413099">
    <w:pPr>
      <w:spacing w:after="0"/>
      <w:ind w:left="1416" w:right="1620" w:hanging="156"/>
      <w:jc w:val="center"/>
      <w:rPr>
        <w:rFonts w:ascii="Avenir LT Std 45 Book" w:hAnsi="Avenir LT Std 45 Book" w:cs="Arial"/>
        <w:b/>
        <w:i/>
        <w:sz w:val="28"/>
        <w:szCs w:val="28"/>
      </w:rPr>
    </w:pPr>
    <w:r>
      <w:rPr>
        <w:rFonts w:ascii="Avenir LT Std 45 Book" w:hAnsi="Avenir LT Std 45 Book" w:cs="Arial"/>
        <w:b/>
        <w:i/>
        <w:sz w:val="28"/>
        <w:szCs w:val="28"/>
      </w:rPr>
      <w:t>1 Promoción 2020</w:t>
    </w:r>
    <w:r w:rsidR="00470938">
      <w:rPr>
        <w:rFonts w:ascii="Avenir LT Std 45 Book" w:hAnsi="Avenir LT Std 45 Book" w:cs="Arial"/>
        <w:b/>
        <w:i/>
        <w:sz w:val="28"/>
        <w:szCs w:val="28"/>
      </w:rPr>
      <w:t>B</w:t>
    </w:r>
    <w:r w:rsidR="00715ED3">
      <w:rPr>
        <w:rFonts w:ascii="Avenir LT Std 45 Book" w:hAnsi="Avenir LT Std 45 Book" w:cs="Arial"/>
        <w:b/>
        <w:i/>
        <w:sz w:val="28"/>
        <w:szCs w:val="28"/>
      </w:rPr>
      <w:t xml:space="preserve">  -</w:t>
    </w:r>
    <w:r w:rsidR="00715ED3" w:rsidRPr="003D7DAC">
      <w:rPr>
        <w:rFonts w:ascii="Avenir LT Std 45 Book" w:hAnsi="Avenir LT Std 45 Book" w:cs="Arial"/>
        <w:b/>
        <w:i/>
        <w:sz w:val="28"/>
        <w:szCs w:val="28"/>
      </w:rPr>
      <w:t>20</w:t>
    </w:r>
    <w:r>
      <w:rPr>
        <w:rFonts w:ascii="Avenir LT Std 45 Book" w:hAnsi="Avenir LT Std 45 Book" w:cs="Arial"/>
        <w:b/>
        <w:i/>
        <w:sz w:val="28"/>
        <w:szCs w:val="28"/>
      </w:rPr>
      <w:t>23</w:t>
    </w:r>
    <w:r w:rsidR="00470938">
      <w:rPr>
        <w:rFonts w:ascii="Avenir LT Std 45 Book" w:hAnsi="Avenir LT Std 45 Book" w:cs="Arial"/>
        <w:b/>
        <w:i/>
        <w:sz w:val="28"/>
        <w:szCs w:val="28"/>
      </w:rPr>
      <w:t>A</w:t>
    </w:r>
  </w:p>
  <w:p w:rsidR="004D2AE9" w:rsidRPr="00715ED3" w:rsidRDefault="00385C32" w:rsidP="004D2AE9">
    <w:pPr>
      <w:spacing w:after="0"/>
      <w:ind w:right="49"/>
      <w:jc w:val="center"/>
      <w:rPr>
        <w:rFonts w:ascii="Avenir LT Std 45 Book" w:hAnsi="Avenir LT Std 45 Book" w:cs="Arial"/>
        <w:b/>
        <w:i/>
      </w:rPr>
    </w:pPr>
    <w:r>
      <w:rPr>
        <w:rFonts w:ascii="Avenir LT Std 45 Book" w:hAnsi="Avenir LT Std 45 Book"/>
        <w:b/>
        <w:sz w:val="32"/>
        <w:szCs w:val="32"/>
      </w:rPr>
      <w:t>DOCTORADO EN CIENCIAS DE LA SALUD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8F4B3F"/>
    <w:multiLevelType w:val="hybridMultilevel"/>
    <w:tmpl w:val="D9C869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E71A2C"/>
    <w:multiLevelType w:val="hybridMultilevel"/>
    <w:tmpl w:val="9362B8F6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6D"/>
    <w:rsid w:val="00061900"/>
    <w:rsid w:val="00074800"/>
    <w:rsid w:val="000926FC"/>
    <w:rsid w:val="00094AB2"/>
    <w:rsid w:val="000E2BD1"/>
    <w:rsid w:val="000E55AF"/>
    <w:rsid w:val="00110CF2"/>
    <w:rsid w:val="001226B6"/>
    <w:rsid w:val="00122865"/>
    <w:rsid w:val="00130F9D"/>
    <w:rsid w:val="00142567"/>
    <w:rsid w:val="001828AE"/>
    <w:rsid w:val="001A266F"/>
    <w:rsid w:val="001B2C8D"/>
    <w:rsid w:val="001B7C00"/>
    <w:rsid w:val="001C051D"/>
    <w:rsid w:val="001C466B"/>
    <w:rsid w:val="00200D94"/>
    <w:rsid w:val="00206805"/>
    <w:rsid w:val="00206F08"/>
    <w:rsid w:val="00211154"/>
    <w:rsid w:val="002137DA"/>
    <w:rsid w:val="00230830"/>
    <w:rsid w:val="00234F05"/>
    <w:rsid w:val="00243649"/>
    <w:rsid w:val="0028416C"/>
    <w:rsid w:val="002914EB"/>
    <w:rsid w:val="002973BC"/>
    <w:rsid w:val="002D1BC1"/>
    <w:rsid w:val="002D4631"/>
    <w:rsid w:val="0031289B"/>
    <w:rsid w:val="003353EB"/>
    <w:rsid w:val="003414FF"/>
    <w:rsid w:val="00345A40"/>
    <w:rsid w:val="0035320A"/>
    <w:rsid w:val="00371076"/>
    <w:rsid w:val="00375323"/>
    <w:rsid w:val="00383956"/>
    <w:rsid w:val="003851B9"/>
    <w:rsid w:val="00385C32"/>
    <w:rsid w:val="003D050F"/>
    <w:rsid w:val="003D7DAC"/>
    <w:rsid w:val="003E2463"/>
    <w:rsid w:val="00413099"/>
    <w:rsid w:val="00425282"/>
    <w:rsid w:val="00431C9E"/>
    <w:rsid w:val="00436212"/>
    <w:rsid w:val="00436849"/>
    <w:rsid w:val="0045141F"/>
    <w:rsid w:val="00470938"/>
    <w:rsid w:val="00482EF0"/>
    <w:rsid w:val="004C1CF7"/>
    <w:rsid w:val="004C3CC5"/>
    <w:rsid w:val="004C3F6F"/>
    <w:rsid w:val="004D2AE9"/>
    <w:rsid w:val="004F6CD2"/>
    <w:rsid w:val="004F7E06"/>
    <w:rsid w:val="00513113"/>
    <w:rsid w:val="00527F08"/>
    <w:rsid w:val="00542692"/>
    <w:rsid w:val="00591F10"/>
    <w:rsid w:val="00594553"/>
    <w:rsid w:val="00597353"/>
    <w:rsid w:val="005C70DF"/>
    <w:rsid w:val="00602FA8"/>
    <w:rsid w:val="00603521"/>
    <w:rsid w:val="00617700"/>
    <w:rsid w:val="006469CF"/>
    <w:rsid w:val="00656513"/>
    <w:rsid w:val="00677C3E"/>
    <w:rsid w:val="006A1762"/>
    <w:rsid w:val="006A2F1E"/>
    <w:rsid w:val="006B4B53"/>
    <w:rsid w:val="006B6DB4"/>
    <w:rsid w:val="006F3D4A"/>
    <w:rsid w:val="00715ED3"/>
    <w:rsid w:val="0071673F"/>
    <w:rsid w:val="00720EA7"/>
    <w:rsid w:val="00740B3E"/>
    <w:rsid w:val="00776E66"/>
    <w:rsid w:val="00780FC6"/>
    <w:rsid w:val="00785F56"/>
    <w:rsid w:val="00792391"/>
    <w:rsid w:val="007F0B92"/>
    <w:rsid w:val="00801B80"/>
    <w:rsid w:val="00835E2B"/>
    <w:rsid w:val="00837407"/>
    <w:rsid w:val="00854FEE"/>
    <w:rsid w:val="00860DE8"/>
    <w:rsid w:val="00886F7A"/>
    <w:rsid w:val="008906C6"/>
    <w:rsid w:val="008908E7"/>
    <w:rsid w:val="008955CC"/>
    <w:rsid w:val="008B0D7A"/>
    <w:rsid w:val="008D1305"/>
    <w:rsid w:val="008E62C7"/>
    <w:rsid w:val="0091454D"/>
    <w:rsid w:val="00962144"/>
    <w:rsid w:val="00983A15"/>
    <w:rsid w:val="009A0177"/>
    <w:rsid w:val="009A640D"/>
    <w:rsid w:val="009D6C0A"/>
    <w:rsid w:val="009F41E0"/>
    <w:rsid w:val="00A118AF"/>
    <w:rsid w:val="00A12599"/>
    <w:rsid w:val="00A443DE"/>
    <w:rsid w:val="00A76779"/>
    <w:rsid w:val="00A9395D"/>
    <w:rsid w:val="00AD52F3"/>
    <w:rsid w:val="00B0528F"/>
    <w:rsid w:val="00B10468"/>
    <w:rsid w:val="00B203B9"/>
    <w:rsid w:val="00B2268A"/>
    <w:rsid w:val="00B233F9"/>
    <w:rsid w:val="00B67993"/>
    <w:rsid w:val="00BA200F"/>
    <w:rsid w:val="00BA5889"/>
    <w:rsid w:val="00BB2FDE"/>
    <w:rsid w:val="00C4739B"/>
    <w:rsid w:val="00C81B00"/>
    <w:rsid w:val="00CB00B4"/>
    <w:rsid w:val="00CC0CD4"/>
    <w:rsid w:val="00CE5F45"/>
    <w:rsid w:val="00CF1227"/>
    <w:rsid w:val="00CF1F04"/>
    <w:rsid w:val="00D222E2"/>
    <w:rsid w:val="00D6239D"/>
    <w:rsid w:val="00D8236D"/>
    <w:rsid w:val="00D83D26"/>
    <w:rsid w:val="00DA309C"/>
    <w:rsid w:val="00DA54FB"/>
    <w:rsid w:val="00DC28E1"/>
    <w:rsid w:val="00DF2320"/>
    <w:rsid w:val="00DF54CE"/>
    <w:rsid w:val="00DF657A"/>
    <w:rsid w:val="00E21114"/>
    <w:rsid w:val="00E35223"/>
    <w:rsid w:val="00E36912"/>
    <w:rsid w:val="00E62AFB"/>
    <w:rsid w:val="00E764D8"/>
    <w:rsid w:val="00E83797"/>
    <w:rsid w:val="00EB5FFE"/>
    <w:rsid w:val="00F43A3E"/>
    <w:rsid w:val="00F45DA4"/>
    <w:rsid w:val="00F60F27"/>
    <w:rsid w:val="00FB5DC0"/>
    <w:rsid w:val="00FC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572611-4533-4B22-B417-AC820FAB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5AF"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673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926FC"/>
  </w:style>
  <w:style w:type="paragraph" w:styleId="Piedepgina">
    <w:name w:val="footer"/>
    <w:basedOn w:val="Normal"/>
    <w:link w:val="PiedepginaCar"/>
    <w:uiPriority w:val="99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6FC"/>
  </w:style>
  <w:style w:type="paragraph" w:styleId="Textodeglobo">
    <w:name w:val="Balloon Text"/>
    <w:basedOn w:val="Normal"/>
    <w:link w:val="TextodegloboCar"/>
    <w:uiPriority w:val="99"/>
    <w:semiHidden/>
    <w:unhideWhenUsed/>
    <w:rsid w:val="0009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6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4F6CD2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4D2AE9"/>
    <w:rPr>
      <w:sz w:val="22"/>
      <w:szCs w:val="22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osgrado%202014\Respaldo_posgrado_2012\RESPALDO_SECRES_POSGRADO\posgrado%202012\documentos%20de%20escritorio\SOLICITUD%20DE%20INSCRIPCION%206a%20PROMOC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652C88-CE39-41B8-9579-DC7BFB047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SOLICITUD DE INSCRIPCION 6a PROMOCION</Template>
  <TotalTime>35</TotalTime>
  <Pages>1</Pages>
  <Words>93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2007</Company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arianna hernández rojas</cp:lastModifiedBy>
  <cp:revision>21</cp:revision>
  <cp:lastPrinted>2017-07-03T18:07:00Z</cp:lastPrinted>
  <dcterms:created xsi:type="dcterms:W3CDTF">2017-03-08T16:03:00Z</dcterms:created>
  <dcterms:modified xsi:type="dcterms:W3CDTF">2019-12-09T18:24:00Z</dcterms:modified>
</cp:coreProperties>
</file>